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96C" w:rsidRDefault="00AF16B4" w:rsidP="005B0AA7">
      <w:pPr>
        <w:tabs>
          <w:tab w:val="left" w:pos="2525"/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  <w:r w:rsidRPr="00AF16B4">
        <w:rPr>
          <w:rFonts w:eastAsiaTheme="minorEastAsia" w:cstheme="minorBid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D21ECAB" wp14:editId="798147A4">
                <wp:simplePos x="0" y="0"/>
                <wp:positionH relativeFrom="column">
                  <wp:posOffset>7663180</wp:posOffset>
                </wp:positionH>
                <wp:positionV relativeFrom="paragraph">
                  <wp:posOffset>439420</wp:posOffset>
                </wp:positionV>
                <wp:extent cx="1181100" cy="561975"/>
                <wp:effectExtent l="19050" t="19050" r="19050" b="19050"/>
                <wp:wrapNone/>
                <wp:docPr id="19" name="Rektangel med rundade hör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0" cy="561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31750" cmpd="sng">
                          <a:solidFill>
                            <a:srgbClr val="4BACC6">
                              <a:lumMod val="100000"/>
                              <a:lumOff val="0"/>
                            </a:srgb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16B4" w:rsidRPr="001C4690" w:rsidRDefault="00AF16B4" w:rsidP="00AF16B4">
                            <w:pPr>
                              <w:jc w:val="center"/>
                              <w:rPr>
                                <w:rFonts w:ascii="Futura Std Light" w:hAnsi="Futura Std Light"/>
                              </w:rPr>
                            </w:pPr>
                            <w:r w:rsidRPr="001C4690">
                              <w:rPr>
                                <w:rFonts w:ascii="Futura Std Light" w:hAnsi="Futura Std Light"/>
                              </w:rPr>
                              <w:t>Färdigställande av mål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ktangel med rundade hörn 11" o:spid="_x0000_s1026" style="position:absolute;left:0;text-align:left;margin-left:603.4pt;margin-top:34.6pt;width:93pt;height:44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" strokecolor="#4bacc6" strokeweight="2.5pt">
                <v:shadow color="#868686"/>
                <v:textbox>
                  <w:txbxContent>
                    <w:p w:rsidR="00AF16B4" w:rsidRPr="001C4690" w:rsidRDefault="00AF16B4" w:rsidP="00AF16B4">
                      <w:pPr>
                        <w:jc w:val="center"/>
                        <w:rPr>
                          <w:rFonts w:ascii="Futura Std Light" w:hAnsi="Futura Std Light"/>
                        </w:rPr>
                      </w:pPr>
                      <w:r w:rsidRPr="001C4690">
                        <w:rPr>
                          <w:rFonts w:ascii="Futura Std Light" w:hAnsi="Futura Std Light"/>
                        </w:rPr>
                        <w:t>Färdigställande av mål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eastAsiaTheme="minorEastAsia" w:cstheme="minorBidi"/>
          <w:sz w:val="40"/>
          <w:szCs w:val="40"/>
        </w:rPr>
        <w:tab/>
      </w:r>
      <w:r w:rsidR="005B0AA7">
        <w:rPr>
          <w:rFonts w:eastAsiaTheme="minorEastAsia" w:cstheme="minorBidi"/>
          <w:sz w:val="40"/>
          <w:szCs w:val="40"/>
        </w:rPr>
        <w:tab/>
      </w:r>
    </w:p>
    <w:p w:rsidR="00F8396C" w:rsidRDefault="009238E2" w:rsidP="00F56AD1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  <w:r>
        <w:rPr>
          <w:rFonts w:eastAsiaTheme="minorEastAsia" w:cstheme="minorBidi"/>
          <w:sz w:val="40"/>
          <w:szCs w:val="40"/>
        </w:rPr>
        <w:t>Utvecklingsplan för</w:t>
      </w:r>
      <w:r w:rsidR="000F53B2">
        <w:rPr>
          <w:rFonts w:eastAsiaTheme="minorEastAsia" w:cstheme="minorBidi"/>
          <w:sz w:val="40"/>
          <w:szCs w:val="40"/>
        </w:rPr>
        <w:t xml:space="preserve"> f</w:t>
      </w:r>
      <w:r w:rsidR="005B0AA7">
        <w:rPr>
          <w:rFonts w:eastAsiaTheme="minorEastAsia" w:cstheme="minorBidi"/>
          <w:sz w:val="40"/>
          <w:szCs w:val="40"/>
        </w:rPr>
        <w:t>ritidshem</w:t>
      </w:r>
    </w:p>
    <w:p w:rsidR="00F8396C" w:rsidRDefault="007B3F67" w:rsidP="00F56AD1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  <w:r w:rsidRPr="00040386">
        <w:rPr>
          <w:noProof/>
          <w:sz w:val="28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7E029034" wp14:editId="43632462">
                <wp:simplePos x="0" y="0"/>
                <wp:positionH relativeFrom="column">
                  <wp:posOffset>-32896</wp:posOffset>
                </wp:positionH>
                <wp:positionV relativeFrom="paragraph">
                  <wp:posOffset>93873</wp:posOffset>
                </wp:positionV>
                <wp:extent cx="6222669" cy="4566410"/>
                <wp:effectExtent l="0" t="0" r="6985" b="5715"/>
                <wp:wrapNone/>
                <wp:docPr id="5" name="Grup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22669" cy="4566410"/>
                          <a:chOff x="-298868" y="-486912"/>
                          <a:chExt cx="6223002" cy="4567288"/>
                        </a:xfrm>
                      </wpg:grpSpPr>
                      <wps:wsp>
                        <wps:cNvPr id="6" name="Ellips 12"/>
                        <wps:cNvSpPr/>
                        <wps:spPr>
                          <a:xfrm>
                            <a:off x="1219200" y="359229"/>
                            <a:ext cx="3062126" cy="3015044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7" name="Rektangel 4"/>
                        <wps:cNvSpPr/>
                        <wps:spPr>
                          <a:xfrm>
                            <a:off x="1745711" y="-486912"/>
                            <a:ext cx="2051057" cy="1152128"/>
                          </a:xfrm>
                          <a:prstGeom prst="rect">
                            <a:avLst/>
                          </a:prstGeom>
                          <a:solidFill>
                            <a:srgbClr val="4E632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D20A61" w:rsidRDefault="00D20A61" w:rsidP="005B0AA7">
                              <w:pPr>
                                <w:pStyle w:val="Normalweb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  <w:t xml:space="preserve">1. </w:t>
                              </w:r>
                              <w:r w:rsidR="00F8396C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  <w:t xml:space="preserve">VAD ÄR </w:t>
                              </w:r>
                              <w:r w:rsidR="004F007B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  <w:t>ELEVERNAS</w:t>
                              </w:r>
                              <w:r w:rsidR="00F8396C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  <w:t xml:space="preserve"> BEHOV?</w:t>
                              </w:r>
                            </w:p>
                            <w:p w:rsidR="00F8396C" w:rsidRPr="00F8396C" w:rsidRDefault="00D20A61" w:rsidP="00D20A61">
                              <w:pPr>
                                <w:pStyle w:val="Normalweb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i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”</w:t>
                              </w:r>
                              <w:r w:rsidR="00F8396C" w:rsidRPr="00F8396C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Vad behöver våra</w:t>
                              </w:r>
                              <w:r w:rsidR="004F007B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 xml:space="preserve"> elever </w:t>
                              </w:r>
                              <w:r w:rsidR="00F8396C" w:rsidRPr="00F8396C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utveckla?</w:t>
                              </w:r>
                              <w:r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0" name="Rektangel 6"/>
                        <wps:cNvSpPr/>
                        <wps:spPr>
                          <a:xfrm>
                            <a:off x="3912935" y="359203"/>
                            <a:ext cx="2011199" cy="1152128"/>
                          </a:xfrm>
                          <a:prstGeom prst="rect">
                            <a:avLst/>
                          </a:prstGeom>
                          <a:solidFill>
                            <a:srgbClr val="9EA37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F8396C" w:rsidRDefault="00F8396C" w:rsidP="000F53B2">
                              <w:pPr>
                                <w:pStyle w:val="Normalweb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  <w:t>2. VAR ÄR VI?</w:t>
                              </w:r>
                            </w:p>
                            <w:p w:rsidR="00D20A61" w:rsidRPr="00D20A61" w:rsidRDefault="00D20A61" w:rsidP="007F01DA">
                              <w:pPr>
                                <w:pStyle w:val="Normalweb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i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”</w:t>
                              </w:r>
                              <w:r w:rsidRPr="00D20A61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V</w:t>
                              </w:r>
                              <w:r w:rsidR="005764BD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 xml:space="preserve">ilka kompetenser </w:t>
                              </w:r>
                              <w:r w:rsidR="00EF20C8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uppvisar</w:t>
                              </w:r>
                              <w:r w:rsidR="005764BD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 xml:space="preserve"> </w:t>
                              </w:r>
                              <w:r w:rsidR="004F007B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elever</w:t>
                              </w:r>
                              <w:r w:rsidR="005764BD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 xml:space="preserve"> i den verksamhet de befinner sig i och vilka behöver vi utveckla</w:t>
                              </w:r>
                              <w:r w:rsidRPr="00D20A61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?</w:t>
                              </w:r>
                              <w:r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tlCol="0" anchor="t" anchorCtr="0"/>
                      </wps:wsp>
                      <wps:wsp>
                        <wps:cNvPr id="11" name="Rektangel 7"/>
                        <wps:cNvSpPr/>
                        <wps:spPr>
                          <a:xfrm>
                            <a:off x="3912729" y="1639020"/>
                            <a:ext cx="2011101" cy="1152128"/>
                          </a:xfrm>
                          <a:prstGeom prst="rect">
                            <a:avLst/>
                          </a:prstGeom>
                          <a:solidFill>
                            <a:srgbClr val="9EA37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F8396C" w:rsidRDefault="00D20A61" w:rsidP="00F8396C">
                              <w:pPr>
                                <w:pStyle w:val="Normalweb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  <w:t>3. VART SKA VI?</w:t>
                              </w:r>
                            </w:p>
                            <w:p w:rsidR="00D20A61" w:rsidRPr="00D20A61" w:rsidRDefault="00D20A61" w:rsidP="00F8396C">
                              <w:pPr>
                                <w:pStyle w:val="Normalweb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i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  <w:t>”</w:t>
                              </w:r>
                              <w:r w:rsidR="00971091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 xml:space="preserve">Vilket </w:t>
                              </w:r>
                              <w:r w:rsidR="005764BD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 xml:space="preserve">förändrat </w:t>
                              </w:r>
                              <w:r w:rsidR="00971091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kunnande förväntar vi att</w:t>
                              </w:r>
                              <w:r w:rsidRPr="00D20A61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 xml:space="preserve"> </w:t>
                              </w:r>
                              <w:r w:rsidR="004F007B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elever</w:t>
                              </w:r>
                              <w:r w:rsidR="006F4337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 xml:space="preserve"> och verksamhet</w:t>
                              </w:r>
                              <w:r w:rsidRPr="00D20A61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 xml:space="preserve"> </w:t>
                              </w:r>
                              <w:r w:rsidR="00971091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 xml:space="preserve">ska </w:t>
                              </w:r>
                              <w:r w:rsidRPr="00D20A61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uppvisa</w:t>
                              </w:r>
                              <w:r w:rsidR="00971091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 xml:space="preserve"> efter genomförd process</w:t>
                              </w:r>
                              <w:r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?”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2" name="Rektangel 8"/>
                        <wps:cNvSpPr/>
                        <wps:spPr>
                          <a:xfrm>
                            <a:off x="2929837" y="2916403"/>
                            <a:ext cx="1944216" cy="1152128"/>
                          </a:xfrm>
                          <a:prstGeom prst="rect">
                            <a:avLst/>
                          </a:prstGeom>
                          <a:solidFill>
                            <a:srgbClr val="9EA37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F8396C" w:rsidRDefault="00971091" w:rsidP="00F8396C">
                              <w:pPr>
                                <w:pStyle w:val="Normalweb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  <w:t>4. VAD ÄR VÅRA BEHOV?</w:t>
                              </w:r>
                            </w:p>
                            <w:p w:rsidR="00971091" w:rsidRPr="00971091" w:rsidRDefault="00971091" w:rsidP="00F8396C">
                              <w:pPr>
                                <w:pStyle w:val="Normalweb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”</w:t>
                              </w:r>
                              <w:r w:rsidRPr="00971091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 xml:space="preserve">Vilka kunskaper behöver vi utveckla för att tillgodose </w:t>
                              </w:r>
                              <w:r w:rsidR="004F007B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elevers</w:t>
                              </w:r>
                              <w:r w:rsidRPr="00971091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 xml:space="preserve"> behov?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4" name="Rektangel 9"/>
                        <wps:cNvSpPr/>
                        <wps:spPr>
                          <a:xfrm>
                            <a:off x="522526" y="2928248"/>
                            <a:ext cx="1944216" cy="1152128"/>
                          </a:xfrm>
                          <a:prstGeom prst="rect">
                            <a:avLst/>
                          </a:prstGeom>
                          <a:solidFill>
                            <a:srgbClr val="9EA37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F8396C" w:rsidRDefault="00971091" w:rsidP="00F8396C">
                              <w:pPr>
                                <w:pStyle w:val="Normalweb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  <w:t>5. HUR GÖR VI?</w:t>
                              </w:r>
                            </w:p>
                            <w:p w:rsidR="000F53B2" w:rsidRDefault="000F53B2" w:rsidP="000F53B2">
                              <w:pPr>
                                <w:pStyle w:val="Normalweb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”</w:t>
                              </w:r>
                              <w:r w:rsidRPr="000F53B2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Hur fördjupar och</w:t>
                              </w:r>
                              <w:r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 xml:space="preserve"> </w:t>
                              </w:r>
                              <w:r w:rsidRPr="000F53B2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förfinar vi våra professionella</w:t>
                              </w:r>
                            </w:p>
                            <w:p w:rsidR="000F53B2" w:rsidRDefault="000F53B2" w:rsidP="00F8396C">
                              <w:pPr>
                                <w:pStyle w:val="Normalweb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</w:pPr>
                              <w:r w:rsidRPr="000F53B2"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 xml:space="preserve"> färdigheter</w:t>
                              </w:r>
                              <w:r>
                                <w:rPr>
                                  <w:rFonts w:asciiTheme="minorHAnsi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?”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31" name="Rektangel 9"/>
                        <wps:cNvSpPr/>
                        <wps:spPr>
                          <a:xfrm>
                            <a:off x="-298868" y="1656403"/>
                            <a:ext cx="1944216" cy="1152128"/>
                          </a:xfrm>
                          <a:prstGeom prst="rect">
                            <a:avLst/>
                          </a:prstGeom>
                          <a:solidFill>
                            <a:srgbClr val="9EA37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0F53B2" w:rsidRDefault="007B3F67" w:rsidP="00F8396C">
                              <w:pPr>
                                <w:pStyle w:val="Normalweb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  <w:t>6</w:t>
                              </w:r>
                              <w:r w:rsidR="000F53B2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  <w:t>. HUR GÅR DET?</w:t>
                              </w:r>
                            </w:p>
                            <w:p w:rsidR="000F53B2" w:rsidRPr="000F53B2" w:rsidRDefault="000F53B2" w:rsidP="000F53B2">
                              <w:pPr>
                                <w:tabs>
                                  <w:tab w:val="center" w:pos="426"/>
                                  <w:tab w:val="right" w:pos="9072"/>
                                </w:tabs>
                                <w:jc w:val="center"/>
                                <w:rPr>
                                  <w:rFonts w:ascii="Futura Std Light" w:eastAsiaTheme="minorEastAsia" w:hAnsi="Futura Std Light" w:cstheme="minorBidi"/>
                                  <w:i/>
                                  <w:sz w:val="28"/>
                                </w:rPr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”</w:t>
                              </w:r>
                              <w:r w:rsidRPr="000F53B2">
                                <w:rPr>
                                  <w:rFonts w:asciiTheme="minorHAnsi" w:eastAsiaTheme="minorEastAsia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Behöver vi förändra något i vårt tillvägagångssätt?</w:t>
                              </w:r>
                              <w:r>
                                <w:rPr>
                                  <w:rFonts w:asciiTheme="minorHAnsi" w:eastAsiaTheme="minorEastAsia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”</w:t>
                              </w:r>
                            </w:p>
                            <w:p w:rsidR="000F53B2" w:rsidRDefault="000F53B2" w:rsidP="000F53B2">
                              <w:pPr>
                                <w:pStyle w:val="Normalweb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pic:pic xmlns:pic="http://schemas.openxmlformats.org/drawingml/2006/picture">
                        <pic:nvPicPr>
                          <pic:cNvPr id="15" name="Picture 6" descr="http://pixabay.com/static/uploads/photo/2014/04/05/11/39/read-316507_640.jp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9205" y="778058"/>
                            <a:ext cx="3074165" cy="20357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4" name="Rektangel 9"/>
                        <wps:cNvSpPr/>
                        <wps:spPr>
                          <a:xfrm>
                            <a:off x="-298863" y="362731"/>
                            <a:ext cx="1944216" cy="1152128"/>
                          </a:xfrm>
                          <a:prstGeom prst="rect">
                            <a:avLst/>
                          </a:prstGeom>
                          <a:solidFill>
                            <a:srgbClr val="4E632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B3F67" w:rsidRDefault="007B3F67" w:rsidP="00F8396C">
                              <w:pPr>
                                <w:pStyle w:val="Normalweb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</w:pPr>
                              <w:r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  <w:t>7. HUR BLEV DET?</w:t>
                              </w:r>
                            </w:p>
                            <w:p w:rsidR="007B3F67" w:rsidRDefault="007B3F67" w:rsidP="007B3F67">
                              <w:pPr>
                                <w:tabs>
                                  <w:tab w:val="center" w:pos="426"/>
                                  <w:tab w:val="right" w:pos="9072"/>
                                </w:tabs>
                                <w:jc w:val="center"/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</w:rPr>
                              </w:pPr>
                              <w:r>
                                <w:rPr>
                                  <w:rFonts w:asciiTheme="minorHAnsi" w:eastAsiaTheme="minorEastAsia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 xml:space="preserve">”Vilken effekt har vårt agerande haft på våra </w:t>
                              </w:r>
                              <w:r w:rsidR="004F007B">
                                <w:rPr>
                                  <w:rFonts w:asciiTheme="minorHAnsi" w:eastAsiaTheme="minorEastAsia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>elevers</w:t>
                              </w:r>
                              <w:r>
                                <w:rPr>
                                  <w:rFonts w:asciiTheme="minorHAnsi" w:eastAsiaTheme="minorEastAsia" w:hAnsi="Calibri" w:cstheme="minorBidi"/>
                                  <w:i/>
                                  <w:color w:val="FFFFFF" w:themeColor="light1"/>
                                  <w:kern w:val="24"/>
                                </w:rPr>
                                <w:t xml:space="preserve"> resultat?”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p 5" o:spid="_x0000_s1027" style="position:absolute;left:0;text-align:left;margin-left:-2.6pt;margin-top:7.4pt;width:489.95pt;height:359.55pt;z-index:251701248;mso-width-relative:margin;mso-height-relative:margin" coordorigin="-2988,-4869" coordsize="62230,456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">
                <v:oval id="Ellips 12" o:spid="_x0000_s1028" style="position:absolute;left:12192;top:3592;width:30621;height:301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tUL8IA&#10;AADaAAAADwAAAGRycy9kb3ducmV2LnhtbESPQWvCQBSE7wX/w/KE3upGCbFEV1FByEmIFsTbI/ua&#10;hO6+DdnVxH/fFQo9DjPzDbPejtaIB/W+daxgPktAEFdOt1wr+LocPz5B+ICs0TgmBU/ysN1M3taY&#10;azdwSY9zqEWEsM9RQRNCl0vpq4Ys+pnriKP37XqLIcq+lrrHIcKtkYskyaTFluNCgx0dGqp+zner&#10;IC1sejLPcuDb0Rg+LK52ub8q9T4ddysQgcbwH/5rF1pBBq8r8QbIz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S1QvwgAAANoAAAAPAAAAAAAAAAAAAAAAAJgCAABkcnMvZG93&#10;bnJldi54bWxQSwUGAAAAAAQABAD1AAAAhwMAAAAA&#10;" filled="f" strokecolor="#243f60 [1604]" strokeweight="2pt"/>
                <v:rect id="Rektangel 4" o:spid="_x0000_s1029" style="position:absolute;left:17457;top:-4869;width:20510;height:115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qGJ8IA&#10;AADaAAAADwAAAGRycy9kb3ducmV2LnhtbESPT2sCMRTE74V+h/CE3rpZpWhdjVJEoVf/IPX23Dx3&#10;FzcvIUnd7bdvBMHjMDO/YebL3rTiRj40lhUMsxwEcWl1w5WCw37z/gkiRGSNrWVS8EcBlovXlzkW&#10;2na8pdsuViJBOBSooI7RFVKGsiaDIbOOOHkX6w3GJH0ltccuwU0rR3k+lgYbTgs1OlrVVF53v0bB&#10;eVR1+4/pyXWO/PG67odS/2yUehv0XzMQkfr4DD/a31rBBO5X0g2Qi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KoYnwgAAANoAAAAPAAAAAAAAAAAAAAAAAJgCAABkcnMvZG93&#10;bnJldi54bWxQSwUGAAAAAAQABAD1AAAAhwMAAAAA&#10;" fillcolor="#4e6324" stroked="f" strokeweight="2pt">
                  <v:textbox>
                    <w:txbxContent>
                      <w:p w:rsidR="00D20A61" w:rsidRDefault="00D20A61" w:rsidP="005B0AA7">
                        <w:pPr>
                          <w:pStyle w:val="Normalweb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  <w:t xml:space="preserve">1. </w:t>
                        </w:r>
                        <w:r w:rsidR="00F8396C"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  <w:t xml:space="preserve">VAD ÄR </w:t>
                        </w:r>
                        <w:r w:rsidR="004F007B"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  <w:t>ELEVERNAS</w:t>
                        </w:r>
                        <w:r w:rsidR="00F8396C"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  <w:t xml:space="preserve"> BEHOV?</w:t>
                        </w:r>
                      </w:p>
                      <w:p w:rsidR="00F8396C" w:rsidRPr="00F8396C" w:rsidRDefault="00D20A61" w:rsidP="00D20A61">
                        <w:pPr>
                          <w:pStyle w:val="Normalweb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i/>
                          </w:rPr>
                        </w:pPr>
                        <w:r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”</w:t>
                        </w:r>
                        <w:r w:rsidR="00F8396C" w:rsidRPr="00F8396C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Vad behöver våra</w:t>
                        </w:r>
                        <w:r w:rsidR="004F007B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 xml:space="preserve"> elever </w:t>
                        </w:r>
                        <w:r w:rsidR="00F8396C" w:rsidRPr="00F8396C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utveckla?</w:t>
                        </w:r>
                        <w:r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”</w:t>
                        </w:r>
                      </w:p>
                    </w:txbxContent>
                  </v:textbox>
                </v:rect>
                <v:rect id="Rektangel 6" o:spid="_x0000_s1030" style="position:absolute;left:39129;top:3592;width:20112;height:11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BiuMQA&#10;AADbAAAADwAAAGRycy9kb3ducmV2LnhtbESPzW7CQAyE75V4h5Ur9VLBhlD+AgtClVpxJSDOJmuS&#10;qFlvmt1C+vb1oRI3WzOe+bze9q5RN+pC7dnAeJSAIi68rbk0cDp+DBegQkS22HgmA78UYLsZPK0x&#10;s/7OB7rlsVQSwiFDA1WMbaZ1KCpyGEa+JRbt6juHUdau1LbDu4S7RqdJMtMOa5aGClt6r6j4yn+c&#10;gZBOpvNvn77mn/X5bb+bxOX0Yo15ee53K1CR+vgw/1/vreALvfwiA+jN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LAYrjEAAAA2wAAAA8AAAAAAAAAAAAAAAAAmAIAAGRycy9k&#10;b3ducmV2LnhtbFBLBQYAAAAABAAEAPUAAACJAwAAAAA=&#10;" fillcolor="#9ea374" stroked="f" strokeweight="2pt">
                  <v:textbox>
                    <w:txbxContent>
                      <w:p w:rsidR="00F8396C" w:rsidRDefault="00F8396C" w:rsidP="000F53B2">
                        <w:pPr>
                          <w:pStyle w:val="Normalweb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  <w:t>2. VAR ÄR VI?</w:t>
                        </w:r>
                      </w:p>
                      <w:p w:rsidR="00D20A61" w:rsidRPr="00D20A61" w:rsidRDefault="00D20A61" w:rsidP="007F01DA">
                        <w:pPr>
                          <w:pStyle w:val="Normalweb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i/>
                          </w:rPr>
                        </w:pPr>
                        <w:r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”</w:t>
                        </w:r>
                        <w:r w:rsidRPr="00D20A61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V</w:t>
                        </w:r>
                        <w:r w:rsidR="005764BD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 xml:space="preserve">ilka kompetenser </w:t>
                        </w:r>
                        <w:r w:rsidR="00EF20C8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uppvisar</w:t>
                        </w:r>
                        <w:r w:rsidR="005764BD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 xml:space="preserve"> </w:t>
                        </w:r>
                        <w:r w:rsidR="004F007B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elever</w:t>
                        </w:r>
                        <w:r w:rsidR="005764BD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 xml:space="preserve"> i den verksamhet de befinner sig i och vilka behöver vi utveckla</w:t>
                        </w:r>
                        <w:r w:rsidRPr="00D20A61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?</w:t>
                        </w:r>
                        <w:r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”</w:t>
                        </w:r>
                      </w:p>
                    </w:txbxContent>
                  </v:textbox>
                </v:rect>
                <v:rect id="Rektangel 7" o:spid="_x0000_s1031" style="position:absolute;left:39127;top:16390;width:20111;height:115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NcT8AA&#10;AADbAAAADwAAAGRycy9kb3ducmV2LnhtbERPTYvCMBC9C/6HMII3TeuhSNdYRHDpSdAu4nG2Gdti&#10;M+k2Ubv7642w4G0e73NW2WBacafeNZYVxPMIBHFpdcOVgq9iN1uCcB5ZY2uZFPySg2w9Hq0w1fbB&#10;B7offSVCCLsUFdTed6mUrqzJoJvbjjhwF9sb9AH2ldQ9PkK4aeUiihJpsOHQUGNH25rK6/FmFPwl&#10;aA/c7Jef36ez/ol0ccnjQqnpZNh8gPA0+Lf4353rMD+G1y/hAL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JNcT8AAAADbAAAADwAAAAAAAAAAAAAAAACYAgAAZHJzL2Rvd25y&#10;ZXYueG1sUEsFBgAAAAAEAAQA9QAAAIUDAAAAAA==&#10;" fillcolor="#9ea374" stroked="f" strokeweight="2pt">
                  <v:textbox>
                    <w:txbxContent>
                      <w:p w:rsidR="00F8396C" w:rsidRDefault="00D20A61" w:rsidP="00F8396C">
                        <w:pPr>
                          <w:pStyle w:val="Normalweb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  <w:t>3. VART SKA VI?</w:t>
                        </w:r>
                      </w:p>
                      <w:p w:rsidR="00D20A61" w:rsidRPr="00D20A61" w:rsidRDefault="00D20A61" w:rsidP="00F8396C">
                        <w:pPr>
                          <w:pStyle w:val="Normalweb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i/>
                          </w:rPr>
                        </w:pPr>
                        <w:r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  <w:t>”</w:t>
                        </w:r>
                        <w:r w:rsidR="00971091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 xml:space="preserve">Vilket </w:t>
                        </w:r>
                        <w:r w:rsidR="005764BD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 xml:space="preserve">förändrat </w:t>
                        </w:r>
                        <w:r w:rsidR="00971091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kunnande förväntar vi att</w:t>
                        </w:r>
                        <w:r w:rsidRPr="00D20A61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 xml:space="preserve"> </w:t>
                        </w:r>
                        <w:r w:rsidR="004F007B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elever</w:t>
                        </w:r>
                        <w:r w:rsidR="006F4337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 xml:space="preserve"> och verksamhet</w:t>
                        </w:r>
                        <w:r w:rsidRPr="00D20A61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 xml:space="preserve"> </w:t>
                        </w:r>
                        <w:r w:rsidR="00971091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 xml:space="preserve">ska </w:t>
                        </w:r>
                        <w:r w:rsidRPr="00D20A61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uppvisa</w:t>
                        </w:r>
                        <w:r w:rsidR="00971091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 xml:space="preserve"> efter genomförd process</w:t>
                        </w:r>
                        <w:r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?”</w:t>
                        </w:r>
                      </w:p>
                    </w:txbxContent>
                  </v:textbox>
                </v:rect>
                <v:rect id="Rektangel 8" o:spid="_x0000_s1032" style="position:absolute;left:29298;top:29164;width:19442;height:115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HCOL0A&#10;AADbAAAADwAAAGRycy9kb3ducmV2LnhtbERPzQ7BQBC+S7zDZiRubDmIlCUiIU4SKuI4uqNtdGer&#10;uyhPbyUSt/ny/c503phSPKh2hWUFg34Egji1uuBMwSFZ9cYgnEfWWFomBS9yMJ+1W1OMtX3yjh57&#10;n4kQwi5GBbn3VSylS3My6Pq2Ig7cxdYGfYB1JnWNzxBuSjmMopE0WHBoyLGiZU7pdX83Ct4jtDsu&#10;tuP1+XjSt0gnl80gUarbaRYTEJ4a/xf/3Bsd5g/h+0s4QM4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1EHCOL0AAADbAAAADwAAAAAAAAAAAAAAAACYAgAAZHJzL2Rvd25yZXYu&#10;eG1sUEsFBgAAAAAEAAQA9QAAAIIDAAAAAA==&#10;" fillcolor="#9ea374" stroked="f" strokeweight="2pt">
                  <v:textbox>
                    <w:txbxContent>
                      <w:p w:rsidR="00F8396C" w:rsidRDefault="00971091" w:rsidP="00F8396C">
                        <w:pPr>
                          <w:pStyle w:val="Normalweb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  <w:t>4. VAD ÄR VÅRA BEHOV?</w:t>
                        </w:r>
                      </w:p>
                      <w:p w:rsidR="00971091" w:rsidRPr="00971091" w:rsidRDefault="00971091" w:rsidP="00F8396C">
                        <w:pPr>
                          <w:pStyle w:val="Normalweb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”</w:t>
                        </w:r>
                        <w:r w:rsidRPr="00971091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 xml:space="preserve">Vilka kunskaper behöver vi utveckla för att tillgodose </w:t>
                        </w:r>
                        <w:r w:rsidR="004F007B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elevers</w:t>
                        </w:r>
                        <w:r w:rsidRPr="00971091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 xml:space="preserve"> behov?</w:t>
                        </w:r>
                      </w:p>
                    </w:txbxContent>
                  </v:textbox>
                </v:rect>
                <v:rect id="Rektangel 9" o:spid="_x0000_s1033" style="position:absolute;left:5225;top:29282;width:19442;height:115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T/18AA&#10;AADbAAAADwAAAGRycy9kb3ducmV2LnhtbERPTYvCMBC9C/6HMII3m7qISDUti6B4ErSLeBybsS3b&#10;TGqT1bq/fiMIe5vH+5xV1ptG3KlztWUF0ygGQVxYXXOp4CvfTBYgnEfW2FgmBU9ykKXDwQoTbR98&#10;oPvRlyKEsEtQQeV9m0jpiooMusi2xIG72s6gD7Arpe7wEcJNIz/ieC4N1hwaKmxpXVHxffwxCn7n&#10;aA9c7xfby+msb7HOr7tprtR41H8uQXjq/b/47d7pMH8Gr1/CAT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OT/18AAAADbAAAADwAAAAAAAAAAAAAAAACYAgAAZHJzL2Rvd25y&#10;ZXYueG1sUEsFBgAAAAAEAAQA9QAAAIUDAAAAAA==&#10;" fillcolor="#9ea374" stroked="f" strokeweight="2pt">
                  <v:textbox>
                    <w:txbxContent>
                      <w:p w:rsidR="00F8396C" w:rsidRDefault="00971091" w:rsidP="00F8396C">
                        <w:pPr>
                          <w:pStyle w:val="Normalweb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  <w:t>5. HUR GÖR VI?</w:t>
                        </w:r>
                      </w:p>
                      <w:p w:rsidR="000F53B2" w:rsidRDefault="000F53B2" w:rsidP="000F53B2">
                        <w:pPr>
                          <w:pStyle w:val="Normalweb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”</w:t>
                        </w:r>
                        <w:r w:rsidRPr="000F53B2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Hur fördjupar och</w:t>
                        </w:r>
                        <w:r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 xml:space="preserve"> </w:t>
                        </w:r>
                        <w:r w:rsidRPr="000F53B2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förfinar vi våra professionella</w:t>
                        </w:r>
                      </w:p>
                      <w:p w:rsidR="000F53B2" w:rsidRDefault="000F53B2" w:rsidP="00F8396C">
                        <w:pPr>
                          <w:pStyle w:val="Normalweb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</w:pPr>
                        <w:r w:rsidRPr="000F53B2"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 xml:space="preserve"> färdigheter</w:t>
                        </w:r>
                        <w:r>
                          <w:rPr>
                            <w:rFonts w:asciiTheme="minorHAnsi" w:hAnsi="Calibri" w:cstheme="minorBidi"/>
                            <w:i/>
                            <w:color w:val="FFFFFF" w:themeColor="light1"/>
                            <w:kern w:val="24"/>
                          </w:rPr>
                          <w:t>?”</w:t>
                        </w:r>
                      </w:p>
                    </w:txbxContent>
                  </v:textbox>
                </v:rect>
                <v:rect id="Rektangel 9" o:spid="_x0000_s1034" style="position:absolute;left:-2988;top:16564;width:19441;height:115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YAL8QA&#10;AADbAAAADwAAAGRycy9kb3ducmV2LnhtbESPQWuDQBSE74X+h+UFcqurKYRg3UgJtHgqJIbS46v7&#10;olL3rXU3avrru4FAjsPMfMNk+Ww6MdLgWssKkigGQVxZ3XKt4Fi+PW1AOI+ssbNMCi7kIN8+PmSY&#10;ajvxnsaDr0WAsEtRQeN9n0rpqoYMusj2xME72cGgD3KopR5wCnDTyVUcr6XBlsNCgz3tGqp+Dmej&#10;4G+Nds/tx+b9+/NL/8a6PBVJqdRyMb++gPA0+3v41i60gucErl/CD5Db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8mAC/EAAAA2wAAAA8AAAAAAAAAAAAAAAAAmAIAAGRycy9k&#10;b3ducmV2LnhtbFBLBQYAAAAABAAEAPUAAACJAwAAAAA=&#10;" fillcolor="#9ea374" stroked="f" strokeweight="2pt">
                  <v:textbox>
                    <w:txbxContent>
                      <w:p w:rsidR="000F53B2" w:rsidRDefault="007B3F67" w:rsidP="00F8396C">
                        <w:pPr>
                          <w:pStyle w:val="Normalweb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  <w:t>6</w:t>
                        </w:r>
                        <w:r w:rsidR="000F53B2"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  <w:t>. HUR GÅR DET?</w:t>
                        </w:r>
                      </w:p>
                      <w:p w:rsidR="000F53B2" w:rsidRPr="000F53B2" w:rsidRDefault="000F53B2" w:rsidP="000F53B2">
                        <w:pPr>
                          <w:tabs>
                            <w:tab w:val="center" w:pos="426"/>
                            <w:tab w:val="right" w:pos="9072"/>
                          </w:tabs>
                          <w:jc w:val="center"/>
                          <w:rPr>
                            <w:rFonts w:ascii="Futura Std Light" w:eastAsiaTheme="minorEastAsia" w:hAnsi="Futura Std Light" w:cstheme="minorBidi"/>
                            <w:i/>
                            <w:sz w:val="28"/>
                          </w:rPr>
                        </w:pPr>
                        <w:r>
                          <w:rPr>
                            <w:rFonts w:asciiTheme="minorHAnsi" w:eastAsiaTheme="minorEastAsia" w:hAnsi="Calibri" w:cstheme="minorBidi"/>
                            <w:i/>
                            <w:color w:val="FFFFFF" w:themeColor="light1"/>
                            <w:kern w:val="24"/>
                          </w:rPr>
                          <w:t>”</w:t>
                        </w:r>
                        <w:r w:rsidRPr="000F53B2">
                          <w:rPr>
                            <w:rFonts w:asciiTheme="minorHAnsi" w:eastAsiaTheme="minorEastAsia" w:hAnsi="Calibri" w:cstheme="minorBidi"/>
                            <w:i/>
                            <w:color w:val="FFFFFF" w:themeColor="light1"/>
                            <w:kern w:val="24"/>
                          </w:rPr>
                          <w:t>Behöver vi förändra något i vårt tillvägagångssätt?</w:t>
                        </w:r>
                        <w:r>
                          <w:rPr>
                            <w:rFonts w:asciiTheme="minorHAnsi" w:eastAsiaTheme="minorEastAsia" w:hAnsi="Calibri" w:cstheme="minorBidi"/>
                            <w:i/>
                            <w:color w:val="FFFFFF" w:themeColor="light1"/>
                            <w:kern w:val="24"/>
                          </w:rPr>
                          <w:t>”</w:t>
                        </w:r>
                      </w:p>
                      <w:p w:rsidR="000F53B2" w:rsidRDefault="000F53B2" w:rsidP="000F53B2">
                        <w:pPr>
                          <w:pStyle w:val="Normalweb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35" type="#_x0000_t75" alt="http://pixabay.com/static/uploads/photo/2014/04/05/11/39/read-316507_640.jpg" style="position:absolute;left:12192;top:7780;width:30741;height:203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oVyxrBAAAA2wAAAA8AAABkcnMvZG93bnJldi54bWxET91qwjAUvhd8h3AGu5GZWnSMzijiGIgI&#10;at0DnDXHtqw56ZKo9e2NIHh3Pr7fM513phFncr62rGA0TEAQF1bXXCr4OXy/fYDwAVljY5kUXMnD&#10;fNbvTTHT9sJ7OuehFDGEfYYKqhDaTEpfVGTQD21LHLmjdQZDhK6U2uElhptGpknyLg3WHBsqbGlZ&#10;UfGXn4yCsEkPE9zZ/+T3uh2MXYpfx3St1OtLt/gEEagLT/HDvdJx/gTuv8QD5OwG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oVyxrBAAAA2wAAAA8AAAAAAAAAAAAAAAAAnwIA&#10;AGRycy9kb3ducmV2LnhtbFBLBQYAAAAABAAEAPcAAACNAwAAAAA=&#10;">
                  <v:imagedata r:id="rId9" o:title="read-316507_640"/>
                  <v:path arrowok="t"/>
                </v:shape>
                <v:rect id="Rektangel 9" o:spid="_x0000_s1036" style="position:absolute;left:-2988;top:3627;width:19441;height:115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V5UcMA&#10;AADbAAAADwAAAGRycy9kb3ducmV2LnhtbESPT2sCMRTE7wW/Q3iCt5r1D8VuN4qIgteqSHt73bzu&#10;Lrt5CUl012/fFAo9DjPzG6bYDKYTd/KhsaxgNs1AEJdWN1wpuJwPzysQISJr7CyTggcF2KxHTwXm&#10;2vb8TvdTrESCcMhRQR2jy6UMZU0Gw9Q64uR9W28wJukrqT32CW46Oc+yF2mw4bRQo6NdTWV7uhkF&#10;X/OqPy9fP13vyF/b/TCT+uOg1GQ8bN9ARBrif/ivfdQKFkv4/ZJ+gF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jV5UcMAAADbAAAADwAAAAAAAAAAAAAAAACYAgAAZHJzL2Rv&#10;d25yZXYueG1sUEsFBgAAAAAEAAQA9QAAAIgDAAAAAA==&#10;" fillcolor="#4e6324" stroked="f" strokeweight="2pt">
                  <v:textbox>
                    <w:txbxContent>
                      <w:p w:rsidR="007B3F67" w:rsidRDefault="007B3F67" w:rsidP="00F8396C">
                        <w:pPr>
                          <w:pStyle w:val="Normalweb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</w:pPr>
                        <w:r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  <w:t>7. HUR BLEV DET?</w:t>
                        </w:r>
                      </w:p>
                      <w:p w:rsidR="007B3F67" w:rsidRDefault="007B3F67" w:rsidP="007B3F67">
                        <w:pPr>
                          <w:tabs>
                            <w:tab w:val="center" w:pos="426"/>
                            <w:tab w:val="right" w:pos="9072"/>
                          </w:tabs>
                          <w:jc w:val="center"/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</w:rPr>
                        </w:pPr>
                        <w:r>
                          <w:rPr>
                            <w:rFonts w:asciiTheme="minorHAnsi" w:eastAsiaTheme="minorEastAsia" w:hAnsi="Calibri" w:cstheme="minorBidi"/>
                            <w:i/>
                            <w:color w:val="FFFFFF" w:themeColor="light1"/>
                            <w:kern w:val="24"/>
                          </w:rPr>
                          <w:t xml:space="preserve">”Vilken effekt har vårt agerande haft på våra </w:t>
                        </w:r>
                        <w:r w:rsidR="004F007B">
                          <w:rPr>
                            <w:rFonts w:asciiTheme="minorHAnsi" w:eastAsiaTheme="minorEastAsia" w:hAnsi="Calibri" w:cstheme="minorBidi"/>
                            <w:i/>
                            <w:color w:val="FFFFFF" w:themeColor="light1"/>
                            <w:kern w:val="24"/>
                          </w:rPr>
                          <w:t>elevers</w:t>
                        </w:r>
                        <w:r>
                          <w:rPr>
                            <w:rFonts w:asciiTheme="minorHAnsi" w:eastAsiaTheme="minorEastAsia" w:hAnsi="Calibri" w:cstheme="minorBidi"/>
                            <w:i/>
                            <w:color w:val="FFFFFF" w:themeColor="light1"/>
                            <w:kern w:val="24"/>
                          </w:rPr>
                          <w:t xml:space="preserve"> resultat?”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8396C" w:rsidRDefault="00F8396C" w:rsidP="00F56AD1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</w:p>
    <w:p w:rsidR="00F8396C" w:rsidRDefault="00F8396C" w:rsidP="00F56AD1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</w:p>
    <w:p w:rsidR="00F8396C" w:rsidRDefault="00F8396C" w:rsidP="00F56AD1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</w:p>
    <w:p w:rsidR="00F8396C" w:rsidRDefault="00AF16B4" w:rsidP="00F56AD1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  <w:r>
        <w:rPr>
          <w:rFonts w:eastAsiaTheme="minorEastAsia" w:cstheme="minorBidi"/>
          <w:sz w:val="40"/>
          <w:szCs w:val="40"/>
        </w:rPr>
        <w:tab/>
      </w:r>
      <w:r>
        <w:rPr>
          <w:rFonts w:eastAsiaTheme="minorEastAsia" w:cstheme="minorBidi"/>
          <w:sz w:val="40"/>
          <w:szCs w:val="40"/>
        </w:rPr>
        <w:tab/>
      </w:r>
    </w:p>
    <w:p w:rsidR="00F8396C" w:rsidRDefault="00F8396C" w:rsidP="00F56AD1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</w:p>
    <w:p w:rsidR="000F53B2" w:rsidRDefault="000F53B2">
      <w:pPr>
        <w:spacing w:after="200" w:line="276" w:lineRule="auto"/>
        <w:rPr>
          <w:rFonts w:eastAsiaTheme="minorEastAsia" w:cstheme="minorBidi"/>
          <w:sz w:val="40"/>
          <w:szCs w:val="40"/>
        </w:rPr>
      </w:pPr>
      <w:r>
        <w:rPr>
          <w:rFonts w:eastAsiaTheme="minorEastAsia" w:cstheme="minorBidi"/>
          <w:sz w:val="40"/>
          <w:szCs w:val="40"/>
        </w:rPr>
        <w:br w:type="page"/>
      </w:r>
    </w:p>
    <w:p w:rsidR="00F56AD1" w:rsidRPr="00F56AD1" w:rsidRDefault="00C413CF" w:rsidP="00F56AD1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  <w:r w:rsidRPr="002505A3">
        <w:rPr>
          <w:rFonts w:eastAsiaTheme="minorEastAsia" w:cstheme="minorBidi"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9E1280F" wp14:editId="4DCAB119">
                <wp:simplePos x="0" y="0"/>
                <wp:positionH relativeFrom="column">
                  <wp:posOffset>62106</wp:posOffset>
                </wp:positionH>
                <wp:positionV relativeFrom="paragraph">
                  <wp:posOffset>-167261</wp:posOffset>
                </wp:positionV>
                <wp:extent cx="5581015" cy="7528956"/>
                <wp:effectExtent l="0" t="0" r="19685" b="15240"/>
                <wp:wrapNone/>
                <wp:docPr id="30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015" cy="75289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05A3" w:rsidRDefault="002505A3" w:rsidP="002505A3">
                            <w:pPr>
                              <w:tabs>
                                <w:tab w:val="center" w:pos="4536"/>
                                <w:tab w:val="right" w:pos="9072"/>
                              </w:tabs>
                              <w:rPr>
                                <w:rFonts w:eastAsiaTheme="minorEastAsia" w:cstheme="minorBidi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eastAsiaTheme="minorEastAsia" w:cstheme="minorBidi"/>
                                <w:sz w:val="40"/>
                                <w:szCs w:val="40"/>
                              </w:rPr>
                              <w:t>Arbetsgång</w:t>
                            </w:r>
                          </w:p>
                          <w:p w:rsidR="00F25FEF" w:rsidRDefault="00F25FEF" w:rsidP="00F25FEF">
                            <w:pPr>
                              <w:tabs>
                                <w:tab w:val="center" w:pos="426"/>
                                <w:tab w:val="right" w:pos="9072"/>
                              </w:tabs>
                              <w:rPr>
                                <w:rFonts w:ascii="Futura Std Light" w:eastAsiaTheme="minorEastAsia" w:hAnsi="Futura Std Light" w:cstheme="minorBidi"/>
                                <w:szCs w:val="28"/>
                              </w:rPr>
                            </w:pPr>
                          </w:p>
                          <w:p w:rsidR="00B834EC" w:rsidRPr="00B834EC" w:rsidRDefault="00B834EC" w:rsidP="00B834EC">
                            <w:pPr>
                              <w:tabs>
                                <w:tab w:val="center" w:pos="426"/>
                                <w:tab w:val="right" w:pos="9072"/>
                              </w:tabs>
                              <w:ind w:left="360"/>
                              <w:rPr>
                                <w:rFonts w:ascii="Futura Std Light" w:eastAsiaTheme="minorEastAsia" w:hAnsi="Futura Std Light" w:cstheme="minorBidi"/>
                                <w:b/>
                                <w:szCs w:val="28"/>
                              </w:rPr>
                            </w:pPr>
                            <w:r w:rsidRPr="00B834EC">
                              <w:rPr>
                                <w:rFonts w:ascii="Futura Std Light" w:eastAsiaTheme="minorEastAsia" w:hAnsi="Futura Std Light" w:cstheme="minorBidi"/>
                                <w:b/>
                                <w:szCs w:val="28"/>
                              </w:rPr>
                              <w:tab/>
                            </w:r>
                            <w:r w:rsidR="00C413CF">
                              <w:rPr>
                                <w:rFonts w:ascii="Futura Std Light" w:eastAsiaTheme="minorEastAsia" w:hAnsi="Futura Std Light" w:cstheme="minorBidi"/>
                                <w:b/>
                                <w:sz w:val="28"/>
                                <w:szCs w:val="28"/>
                              </w:rPr>
                              <w:t>VAD</w:t>
                            </w:r>
                          </w:p>
                          <w:p w:rsidR="00C80EB1" w:rsidRPr="00CD2E99" w:rsidRDefault="00C80EB1" w:rsidP="00F25FEF">
                            <w:pPr>
                              <w:pStyle w:val="Liststycke"/>
                              <w:numPr>
                                <w:ilvl w:val="0"/>
                                <w:numId w:val="20"/>
                              </w:numPr>
                              <w:tabs>
                                <w:tab w:val="center" w:pos="426"/>
                                <w:tab w:val="right" w:pos="9072"/>
                              </w:tabs>
                              <w:rPr>
                                <w:rFonts w:ascii="Futura Std Light" w:eastAsiaTheme="minorEastAsia" w:hAnsi="Futura Std Light" w:cstheme="minorBidi"/>
                                <w:i/>
                                <w:szCs w:val="28"/>
                              </w:rPr>
                            </w:pPr>
                            <w:r w:rsidRPr="00CD2E99">
                              <w:rPr>
                                <w:rFonts w:ascii="Futura Std Light" w:eastAsiaTheme="minorEastAsia" w:hAnsi="Futura Std Light" w:cstheme="minorBidi"/>
                                <w:szCs w:val="28"/>
                              </w:rPr>
                              <w:t>P</w:t>
                            </w:r>
                            <w:r w:rsidR="002505A3" w:rsidRPr="00CD2E99">
                              <w:rPr>
                                <w:rFonts w:ascii="Futura Std Light" w:eastAsiaTheme="minorEastAsia" w:hAnsi="Futura Std Light" w:cstheme="minorBidi"/>
                                <w:szCs w:val="28"/>
                              </w:rPr>
                              <w:t>rioriterade mål f</w:t>
                            </w:r>
                            <w:r w:rsidRPr="00CD2E99">
                              <w:rPr>
                                <w:rFonts w:ascii="Futura Std Light" w:eastAsiaTheme="minorEastAsia" w:hAnsi="Futura Std Light" w:cstheme="minorBidi"/>
                                <w:szCs w:val="28"/>
                              </w:rPr>
                              <w:t xml:space="preserve">astslås </w:t>
                            </w:r>
                            <w:r w:rsidR="005B0AA7">
                              <w:rPr>
                                <w:rFonts w:ascii="Futura Std Light" w:eastAsiaTheme="minorEastAsia" w:hAnsi="Futura Std Light" w:cstheme="minorBidi"/>
                                <w:szCs w:val="28"/>
                              </w:rPr>
                              <w:t>av rektor</w:t>
                            </w:r>
                            <w:r w:rsidR="00971091" w:rsidRPr="00CD2E99">
                              <w:rPr>
                                <w:rFonts w:ascii="Futura Std Light" w:eastAsiaTheme="minorEastAsia" w:hAnsi="Futura Std Light" w:cstheme="minorBidi"/>
                                <w:szCs w:val="28"/>
                              </w:rPr>
                              <w:t>:</w:t>
                            </w:r>
                            <w:r w:rsidR="00F25FEF" w:rsidRPr="00CD2E99">
                              <w:rPr>
                                <w:rFonts w:ascii="Futura Std Light" w:eastAsiaTheme="minorEastAsia" w:hAnsi="Futura Std Light" w:cstheme="minorBidi"/>
                                <w:szCs w:val="28"/>
                              </w:rPr>
                              <w:t xml:space="preserve"> </w:t>
                            </w:r>
                            <w:r w:rsidR="00971091" w:rsidRPr="00CD2E99">
                              <w:rPr>
                                <w:rFonts w:ascii="Futura Std Light" w:eastAsiaTheme="minorEastAsia" w:hAnsi="Futura Std Light" w:cstheme="minorBidi"/>
                                <w:szCs w:val="28"/>
                              </w:rPr>
                              <w:br/>
                            </w:r>
                            <w:r w:rsidR="00F25FEF" w:rsidRPr="00CD2E99">
                              <w:rPr>
                                <w:rFonts w:ascii="Futura Std Light" w:eastAsiaTheme="minorEastAsia" w:hAnsi="Futura Std Light" w:cstheme="minorBidi"/>
                                <w:szCs w:val="28"/>
                              </w:rPr>
                              <w:t>-</w:t>
                            </w:r>
                            <w:r w:rsidRPr="00CD2E99">
                              <w:rPr>
                                <w:rFonts w:ascii="Futura Std Light" w:eastAsiaTheme="minorEastAsia" w:hAnsi="Futura Std Light" w:cstheme="minorBidi"/>
                                <w:i/>
                                <w:szCs w:val="28"/>
                              </w:rPr>
                              <w:t xml:space="preserve">Vilka kunskaper och förmågor behöver våra </w:t>
                            </w:r>
                            <w:r w:rsidR="004F007B">
                              <w:rPr>
                                <w:rFonts w:ascii="Futura Std Light" w:eastAsiaTheme="minorEastAsia" w:hAnsi="Futura Std Light" w:cstheme="minorBidi"/>
                                <w:i/>
                                <w:szCs w:val="28"/>
                              </w:rPr>
                              <w:t>elever</w:t>
                            </w:r>
                            <w:r w:rsidRPr="00CD2E99">
                              <w:rPr>
                                <w:rFonts w:ascii="Futura Std Light" w:eastAsiaTheme="minorEastAsia" w:hAnsi="Futura Std Light" w:cstheme="minorBidi"/>
                                <w:i/>
                                <w:szCs w:val="28"/>
                              </w:rPr>
                              <w:t xml:space="preserve"> utveckla?</w:t>
                            </w:r>
                          </w:p>
                          <w:p w:rsidR="00C80EB1" w:rsidRPr="00CD2E99" w:rsidRDefault="00C80EB1" w:rsidP="00F25FEF">
                            <w:pPr>
                              <w:tabs>
                                <w:tab w:val="center" w:pos="426"/>
                                <w:tab w:val="right" w:pos="9072"/>
                              </w:tabs>
                              <w:rPr>
                                <w:rFonts w:ascii="Futura Std Light" w:eastAsiaTheme="minorEastAsia" w:hAnsi="Futura Std Light" w:cstheme="minorBidi"/>
                                <w:szCs w:val="28"/>
                              </w:rPr>
                            </w:pPr>
                          </w:p>
                          <w:p w:rsidR="007F01DA" w:rsidRPr="00CD2E99" w:rsidRDefault="00C80EB1" w:rsidP="007F01DA">
                            <w:pPr>
                              <w:pStyle w:val="Liststycke"/>
                              <w:numPr>
                                <w:ilvl w:val="0"/>
                                <w:numId w:val="20"/>
                              </w:numPr>
                              <w:tabs>
                                <w:tab w:val="center" w:pos="426"/>
                                <w:tab w:val="right" w:pos="9072"/>
                              </w:tabs>
                              <w:rPr>
                                <w:rFonts w:ascii="Futura Std Light" w:eastAsiaTheme="minorEastAsia" w:hAnsi="Futura Std Light" w:cstheme="minorBidi"/>
                                <w:i/>
                                <w:szCs w:val="28"/>
                              </w:rPr>
                            </w:pPr>
                            <w:r w:rsidRPr="00CD2E99">
                              <w:rPr>
                                <w:rFonts w:ascii="Futura Std Light" w:eastAsiaTheme="minorEastAsia" w:hAnsi="Futura Std Light" w:cstheme="minorBidi"/>
                                <w:szCs w:val="28"/>
                              </w:rPr>
                              <w:t>Nuläge</w:t>
                            </w:r>
                            <w:r w:rsidR="002505A3" w:rsidRPr="00CD2E99">
                              <w:rPr>
                                <w:rFonts w:ascii="Futura Std Light" w:eastAsiaTheme="minorEastAsia" w:hAnsi="Futura Std Light" w:cstheme="minorBidi"/>
                                <w:szCs w:val="28"/>
                              </w:rPr>
                              <w:t xml:space="preserve"> </w:t>
                            </w:r>
                            <w:r w:rsidR="005B0AA7">
                              <w:rPr>
                                <w:rFonts w:ascii="Futura Std Light" w:eastAsiaTheme="minorEastAsia" w:hAnsi="Futura Std Light" w:cstheme="minorBidi"/>
                                <w:szCs w:val="28"/>
                              </w:rPr>
                              <w:t>beskrivs utifrån mål</w:t>
                            </w:r>
                            <w:r w:rsidR="00187451" w:rsidRPr="00CD2E99">
                              <w:rPr>
                                <w:rFonts w:ascii="Futura Std Light" w:eastAsiaTheme="minorEastAsia" w:hAnsi="Futura Std Light" w:cstheme="minorBidi"/>
                                <w:szCs w:val="28"/>
                              </w:rPr>
                              <w:t>:</w:t>
                            </w:r>
                            <w:r w:rsidR="00F25FEF" w:rsidRPr="00CD2E99">
                              <w:rPr>
                                <w:rFonts w:ascii="Futura Std Light" w:eastAsiaTheme="minorEastAsia" w:hAnsi="Futura Std Light" w:cstheme="minorBidi"/>
                                <w:szCs w:val="28"/>
                              </w:rPr>
                              <w:br/>
                              <w:t xml:space="preserve">- </w:t>
                            </w:r>
                            <w:r w:rsidRPr="00CD2E99">
                              <w:rPr>
                                <w:rFonts w:ascii="Futura Std Light" w:eastAsiaTheme="minorEastAsia" w:hAnsi="Futura Std Light" w:cstheme="minorBidi"/>
                                <w:i/>
                                <w:szCs w:val="28"/>
                              </w:rPr>
                              <w:t>V</w:t>
                            </w:r>
                            <w:r w:rsidR="005764BD">
                              <w:rPr>
                                <w:rFonts w:ascii="Futura Std Light" w:eastAsiaTheme="minorEastAsia" w:hAnsi="Futura Std Light" w:cstheme="minorBidi"/>
                                <w:i/>
                                <w:szCs w:val="28"/>
                              </w:rPr>
                              <w:t xml:space="preserve">ilka kompetenser, färdigheter och förmågor </w:t>
                            </w:r>
                            <w:r w:rsidR="00EF20C8">
                              <w:rPr>
                                <w:rFonts w:ascii="Futura Std Light" w:eastAsiaTheme="minorEastAsia" w:hAnsi="Futura Std Light" w:cstheme="minorBidi"/>
                                <w:i/>
                                <w:szCs w:val="28"/>
                              </w:rPr>
                              <w:t>uppvi</w:t>
                            </w:r>
                            <w:r w:rsidR="005B0AA7">
                              <w:rPr>
                                <w:rFonts w:ascii="Futura Std Light" w:eastAsiaTheme="minorEastAsia" w:hAnsi="Futura Std Light" w:cstheme="minorBidi"/>
                                <w:i/>
                                <w:szCs w:val="28"/>
                              </w:rPr>
                              <w:t>s</w:t>
                            </w:r>
                            <w:r w:rsidR="00EF20C8">
                              <w:rPr>
                                <w:rFonts w:ascii="Futura Std Light" w:eastAsiaTheme="minorEastAsia" w:hAnsi="Futura Std Light" w:cstheme="minorBidi"/>
                                <w:i/>
                                <w:szCs w:val="28"/>
                              </w:rPr>
                              <w:t>ar</w:t>
                            </w:r>
                            <w:r w:rsidR="005764BD">
                              <w:rPr>
                                <w:rFonts w:ascii="Futura Std Light" w:eastAsiaTheme="minorEastAsia" w:hAnsi="Futura Std Light" w:cstheme="minorBidi"/>
                                <w:i/>
                                <w:szCs w:val="28"/>
                              </w:rPr>
                              <w:t xml:space="preserve"> </w:t>
                            </w:r>
                            <w:r w:rsidR="004F007B">
                              <w:rPr>
                                <w:rFonts w:ascii="Futura Std Light" w:eastAsiaTheme="minorEastAsia" w:hAnsi="Futura Std Light" w:cstheme="minorBidi"/>
                                <w:i/>
                                <w:szCs w:val="28"/>
                              </w:rPr>
                              <w:t>elever</w:t>
                            </w:r>
                            <w:r w:rsidR="007F01DA" w:rsidRPr="00CD2E99">
                              <w:rPr>
                                <w:rFonts w:ascii="Futura Std Light" w:eastAsiaTheme="minorEastAsia" w:hAnsi="Futura Std Light" w:cstheme="minorBidi"/>
                                <w:i/>
                                <w:szCs w:val="28"/>
                              </w:rPr>
                              <w:t xml:space="preserve"> i den verksamhet de befinner sig i</w:t>
                            </w:r>
                            <w:r w:rsidR="005764BD">
                              <w:rPr>
                                <w:rFonts w:ascii="Futura Std Light" w:eastAsiaTheme="minorEastAsia" w:hAnsi="Futura Std Light" w:cstheme="minorBidi"/>
                                <w:i/>
                                <w:szCs w:val="28"/>
                              </w:rPr>
                              <w:t xml:space="preserve"> och vilka behöver vi utveckla</w:t>
                            </w:r>
                            <w:r w:rsidRPr="00CD2E99">
                              <w:rPr>
                                <w:rFonts w:ascii="Futura Std Light" w:eastAsiaTheme="minorEastAsia" w:hAnsi="Futura Std Light" w:cstheme="minorBidi"/>
                                <w:i/>
                                <w:szCs w:val="28"/>
                              </w:rPr>
                              <w:t>?</w:t>
                            </w:r>
                            <w:r w:rsidR="007F01DA" w:rsidRPr="00CD2E99">
                              <w:rPr>
                                <w:rFonts w:ascii="Futura Std Light" w:eastAsiaTheme="minorEastAsia" w:hAnsi="Futura Std Light" w:cstheme="minorBidi"/>
                                <w:i/>
                                <w:szCs w:val="28"/>
                              </w:rPr>
                              <w:br/>
                              <w:t xml:space="preserve">- Vilka faktorer i deras lärmiljö påverkar </w:t>
                            </w:r>
                            <w:r w:rsidR="004F007B">
                              <w:rPr>
                                <w:rFonts w:ascii="Futura Std Light" w:eastAsiaTheme="minorEastAsia" w:hAnsi="Futura Std Light" w:cstheme="minorBidi"/>
                                <w:i/>
                                <w:szCs w:val="28"/>
                              </w:rPr>
                              <w:t xml:space="preserve">elevers </w:t>
                            </w:r>
                            <w:r w:rsidR="007F01DA" w:rsidRPr="00CD2E99">
                              <w:rPr>
                                <w:rFonts w:ascii="Futura Std Light" w:eastAsiaTheme="minorEastAsia" w:hAnsi="Futura Std Light" w:cstheme="minorBidi"/>
                                <w:i/>
                                <w:szCs w:val="28"/>
                              </w:rPr>
                              <w:t>kunnande?</w:t>
                            </w:r>
                            <w:r w:rsidR="005E4A4A" w:rsidRPr="00CD2E99">
                              <w:rPr>
                                <w:rFonts w:ascii="Futura Std Light" w:eastAsiaTheme="minorEastAsia" w:hAnsi="Futura Std Light" w:cstheme="minorBidi"/>
                                <w:i/>
                                <w:szCs w:val="28"/>
                              </w:rPr>
                              <w:t xml:space="preserve"> </w:t>
                            </w:r>
                          </w:p>
                          <w:p w:rsidR="00B834EC" w:rsidRDefault="00B834EC" w:rsidP="00B834EC">
                            <w:pPr>
                              <w:ind w:left="360"/>
                              <w:rPr>
                                <w:rFonts w:ascii="Futura Std Light" w:eastAsiaTheme="minorEastAsia" w:hAnsi="Futura Std Light" w:cstheme="minorBidi"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:rsidR="00B834EC" w:rsidRPr="00B834EC" w:rsidRDefault="00C413CF" w:rsidP="00B834EC">
                            <w:pPr>
                              <w:ind w:left="360"/>
                              <w:rPr>
                                <w:rFonts w:ascii="Futura Std Light" w:eastAsiaTheme="minorEastAsia" w:hAnsi="Futura Std Light" w:cstheme="minorBid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Futura Std Light" w:eastAsiaTheme="minorEastAsia" w:hAnsi="Futura Std Light" w:cstheme="minorBidi"/>
                                <w:b/>
                                <w:sz w:val="28"/>
                                <w:szCs w:val="28"/>
                              </w:rPr>
                              <w:t>VART</w:t>
                            </w:r>
                          </w:p>
                          <w:p w:rsidR="005E4A4A" w:rsidRPr="00CD2E99" w:rsidRDefault="00C80EB1" w:rsidP="005E4A4A">
                            <w:pPr>
                              <w:pStyle w:val="Liststycke"/>
                              <w:numPr>
                                <w:ilvl w:val="0"/>
                                <w:numId w:val="20"/>
                              </w:numPr>
                              <w:tabs>
                                <w:tab w:val="center" w:pos="426"/>
                                <w:tab w:val="right" w:pos="9072"/>
                              </w:tabs>
                              <w:rPr>
                                <w:rFonts w:ascii="Futura Std Light" w:eastAsiaTheme="minorEastAsia" w:hAnsi="Futura Std Light" w:cstheme="minorBidi"/>
                                <w:i/>
                                <w:szCs w:val="28"/>
                              </w:rPr>
                            </w:pPr>
                            <w:r w:rsidRPr="00CD2E99">
                              <w:rPr>
                                <w:rFonts w:ascii="Futura Std Light" w:eastAsiaTheme="minorEastAsia" w:hAnsi="Futura Std Light" w:cstheme="minorBidi"/>
                                <w:szCs w:val="28"/>
                              </w:rPr>
                              <w:t xml:space="preserve">Målbild för arbetet </w:t>
                            </w:r>
                            <w:r w:rsidR="005B0AA7">
                              <w:rPr>
                                <w:rFonts w:ascii="Futura Std Light" w:eastAsiaTheme="minorEastAsia" w:hAnsi="Futura Std Light" w:cstheme="minorBidi"/>
                                <w:szCs w:val="28"/>
                              </w:rPr>
                              <w:t xml:space="preserve">beskrivs utifrån prioriterat </w:t>
                            </w:r>
                            <w:r w:rsidR="00D20A61" w:rsidRPr="00CD2E99">
                              <w:rPr>
                                <w:rFonts w:ascii="Futura Std Light" w:eastAsiaTheme="minorEastAsia" w:hAnsi="Futura Std Light" w:cstheme="minorBidi"/>
                                <w:szCs w:val="28"/>
                              </w:rPr>
                              <w:t xml:space="preserve">mål: </w:t>
                            </w:r>
                            <w:r w:rsidR="00971091" w:rsidRPr="00CD2E99">
                              <w:rPr>
                                <w:rFonts w:ascii="Futura Std Light" w:eastAsiaTheme="minorEastAsia" w:hAnsi="Futura Std Light" w:cstheme="minorBidi"/>
                                <w:szCs w:val="28"/>
                              </w:rPr>
                              <w:br/>
                            </w:r>
                            <w:r w:rsidR="005E4A4A" w:rsidRPr="00CD2E99">
                              <w:rPr>
                                <w:rFonts w:ascii="Futura Std Light" w:eastAsiaTheme="minorEastAsia" w:hAnsi="Futura Std Light" w:cstheme="minorBidi"/>
                                <w:szCs w:val="28"/>
                              </w:rPr>
                              <w:t xml:space="preserve">- </w:t>
                            </w:r>
                            <w:r w:rsidR="005E4A4A" w:rsidRPr="00CD2E99">
                              <w:rPr>
                                <w:rFonts w:ascii="Futura Std Light" w:eastAsiaTheme="minorEastAsia" w:hAnsi="Futura Std Light" w:cstheme="minorBidi"/>
                                <w:i/>
                                <w:szCs w:val="28"/>
                              </w:rPr>
                              <w:t xml:space="preserve">Vilket </w:t>
                            </w:r>
                            <w:r w:rsidR="005764BD">
                              <w:rPr>
                                <w:rFonts w:ascii="Futura Std Light" w:eastAsiaTheme="minorEastAsia" w:hAnsi="Futura Std Light" w:cstheme="minorBidi"/>
                                <w:i/>
                                <w:szCs w:val="28"/>
                              </w:rPr>
                              <w:t xml:space="preserve">förändrat </w:t>
                            </w:r>
                            <w:r w:rsidR="005E4A4A" w:rsidRPr="00CD2E99">
                              <w:rPr>
                                <w:rFonts w:ascii="Futura Std Light" w:eastAsiaTheme="minorEastAsia" w:hAnsi="Futura Std Light" w:cstheme="minorBidi"/>
                                <w:i/>
                                <w:szCs w:val="28"/>
                              </w:rPr>
                              <w:t xml:space="preserve">kunnande förväntar vi att </w:t>
                            </w:r>
                            <w:r w:rsidR="004F007B">
                              <w:rPr>
                                <w:rFonts w:ascii="Futura Std Light" w:eastAsiaTheme="minorEastAsia" w:hAnsi="Futura Std Light" w:cstheme="minorBidi"/>
                                <w:i/>
                                <w:szCs w:val="28"/>
                              </w:rPr>
                              <w:t>elever</w:t>
                            </w:r>
                            <w:r w:rsidR="005E4A4A" w:rsidRPr="00CD2E99">
                              <w:rPr>
                                <w:rFonts w:ascii="Futura Std Light" w:eastAsiaTheme="minorEastAsia" w:hAnsi="Futura Std Light" w:cstheme="minorBidi"/>
                                <w:i/>
                                <w:szCs w:val="28"/>
                              </w:rPr>
                              <w:t xml:space="preserve"> ska uppvisa efter genomförd process?</w:t>
                            </w:r>
                          </w:p>
                          <w:p w:rsidR="00F8396C" w:rsidRDefault="00971091" w:rsidP="005E4A4A">
                            <w:pPr>
                              <w:tabs>
                                <w:tab w:val="center" w:pos="426"/>
                                <w:tab w:val="right" w:pos="9072"/>
                              </w:tabs>
                              <w:ind w:left="720"/>
                              <w:rPr>
                                <w:rFonts w:ascii="Futura Std Light" w:eastAsiaTheme="minorEastAsia" w:hAnsi="Futura Std Light" w:cstheme="minorBidi"/>
                                <w:i/>
                                <w:sz w:val="28"/>
                                <w:szCs w:val="28"/>
                              </w:rPr>
                            </w:pPr>
                            <w:r w:rsidRPr="00CD2E99">
                              <w:rPr>
                                <w:rFonts w:ascii="Futura Std Light" w:eastAsiaTheme="minorEastAsia" w:hAnsi="Futura Std Light" w:cstheme="minorBidi"/>
                                <w:i/>
                                <w:szCs w:val="28"/>
                              </w:rPr>
                              <w:t xml:space="preserve">- </w:t>
                            </w:r>
                            <w:r w:rsidR="007F01DA" w:rsidRPr="00CD2E99">
                              <w:rPr>
                                <w:rFonts w:ascii="Futura Std Light" w:eastAsiaTheme="minorEastAsia" w:hAnsi="Futura Std Light" w:cstheme="minorBidi"/>
                                <w:i/>
                                <w:szCs w:val="28"/>
                              </w:rPr>
                              <w:t>Vilken ny förmåga/kapacitet förväntar vi oss att verksamheten ska uppvisa efter genomförd process?</w:t>
                            </w:r>
                            <w:r w:rsidR="006F4337" w:rsidRPr="00CD2E99">
                              <w:rPr>
                                <w:rFonts w:ascii="Futura Std Light" w:eastAsiaTheme="minorEastAsia" w:hAnsi="Futura Std Light" w:cstheme="minorBidi"/>
                                <w:i/>
                                <w:szCs w:val="28"/>
                              </w:rPr>
                              <w:t xml:space="preserve"> </w:t>
                            </w:r>
                            <w:r w:rsidR="007F01DA" w:rsidRPr="005E4A4A">
                              <w:rPr>
                                <w:rFonts w:ascii="Futura Std Light" w:eastAsiaTheme="minorEastAsia" w:hAnsi="Futura Std Light" w:cstheme="minorBidi"/>
                                <w:i/>
                                <w:sz w:val="28"/>
                                <w:szCs w:val="28"/>
                              </w:rPr>
                              <w:br/>
                            </w:r>
                          </w:p>
                          <w:p w:rsidR="00C413CF" w:rsidRPr="00C413CF" w:rsidRDefault="00C413CF" w:rsidP="00C413CF">
                            <w:pPr>
                              <w:tabs>
                                <w:tab w:val="center" w:pos="426"/>
                                <w:tab w:val="right" w:pos="9072"/>
                              </w:tabs>
                              <w:ind w:left="360"/>
                              <w:rPr>
                                <w:rFonts w:ascii="Futura Std Light" w:eastAsiaTheme="minorEastAsia" w:hAnsi="Futura Std Light" w:cstheme="minorBidi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Futura Std Light" w:eastAsiaTheme="minorEastAsia" w:hAnsi="Futura Std Light" w:cstheme="minorBidi"/>
                                <w:b/>
                                <w:sz w:val="28"/>
                                <w:szCs w:val="28"/>
                              </w:rPr>
                              <w:t>HUR</w:t>
                            </w:r>
                          </w:p>
                          <w:p w:rsidR="00971091" w:rsidRPr="00CD2E99" w:rsidRDefault="00F8396C" w:rsidP="00F8396C">
                            <w:pPr>
                              <w:pStyle w:val="Liststycke"/>
                              <w:numPr>
                                <w:ilvl w:val="0"/>
                                <w:numId w:val="20"/>
                              </w:numPr>
                              <w:tabs>
                                <w:tab w:val="center" w:pos="426"/>
                                <w:tab w:val="right" w:pos="9072"/>
                              </w:tabs>
                              <w:rPr>
                                <w:rFonts w:ascii="Futura Std Light" w:eastAsiaTheme="minorEastAsia" w:hAnsi="Futura Std Light" w:cstheme="minorBidi"/>
                              </w:rPr>
                            </w:pPr>
                            <w:r w:rsidRPr="00CD2E99">
                              <w:rPr>
                                <w:rFonts w:ascii="Futura Std Light" w:eastAsiaTheme="minorEastAsia" w:hAnsi="Futura Std Light" w:cstheme="minorBidi"/>
                                <w:szCs w:val="28"/>
                              </w:rPr>
                              <w:t xml:space="preserve">Kompetensbehov </w:t>
                            </w:r>
                            <w:r w:rsidR="000F53B2" w:rsidRPr="00CD2E99">
                              <w:rPr>
                                <w:rFonts w:ascii="Futura Std Light" w:eastAsiaTheme="minorEastAsia" w:hAnsi="Futura Std Light" w:cstheme="minorBidi"/>
                                <w:szCs w:val="28"/>
                              </w:rPr>
                              <w:t>-</w:t>
                            </w:r>
                            <w:r w:rsidRPr="00CD2E99">
                              <w:rPr>
                                <w:rFonts w:ascii="Futura Std Light" w:eastAsiaTheme="minorEastAsia" w:hAnsi="Futura Std Light" w:cstheme="minorBidi"/>
                                <w:szCs w:val="28"/>
                              </w:rPr>
                              <w:t xml:space="preserve"> </w:t>
                            </w:r>
                            <w:r w:rsidRPr="00CD2E99">
                              <w:rPr>
                                <w:rFonts w:ascii="Futura Std Light" w:eastAsiaTheme="minorEastAsia" w:hAnsi="Futura Std Light" w:cstheme="minorBidi"/>
                                <w:i/>
                                <w:szCs w:val="28"/>
                              </w:rPr>
                              <w:t xml:space="preserve">Vilka kunskaper, färdigheter och förmågor behöver vi som pedagoger utveckla för att tillgodose </w:t>
                            </w:r>
                            <w:r w:rsidR="004F007B">
                              <w:rPr>
                                <w:rFonts w:ascii="Futura Std Light" w:eastAsiaTheme="minorEastAsia" w:hAnsi="Futura Std Light" w:cstheme="minorBidi"/>
                                <w:i/>
                                <w:szCs w:val="28"/>
                              </w:rPr>
                              <w:t>elevers</w:t>
                            </w:r>
                            <w:r w:rsidRPr="00CD2E99">
                              <w:rPr>
                                <w:rFonts w:ascii="Futura Std Light" w:eastAsiaTheme="minorEastAsia" w:hAnsi="Futura Std Light" w:cstheme="minorBidi"/>
                                <w:i/>
                                <w:szCs w:val="28"/>
                              </w:rPr>
                              <w:t xml:space="preserve"> behov?</w:t>
                            </w:r>
                          </w:p>
                          <w:p w:rsidR="00971091" w:rsidRPr="00CD2E99" w:rsidRDefault="00971091" w:rsidP="00971091">
                            <w:pPr>
                              <w:pStyle w:val="Liststycke"/>
                              <w:rPr>
                                <w:rFonts w:ascii="Futura Std Light" w:eastAsiaTheme="minorEastAsia" w:hAnsi="Futura Std Light" w:cstheme="minorBidi"/>
                              </w:rPr>
                            </w:pPr>
                          </w:p>
                          <w:p w:rsidR="00971091" w:rsidRPr="00CD2E99" w:rsidRDefault="000F53B2" w:rsidP="00F8396C">
                            <w:pPr>
                              <w:pStyle w:val="Liststycke"/>
                              <w:numPr>
                                <w:ilvl w:val="0"/>
                                <w:numId w:val="20"/>
                              </w:numPr>
                              <w:tabs>
                                <w:tab w:val="center" w:pos="426"/>
                                <w:tab w:val="right" w:pos="9072"/>
                              </w:tabs>
                              <w:rPr>
                                <w:rFonts w:ascii="Futura Std Light" w:eastAsiaTheme="minorEastAsia" w:hAnsi="Futura Std Light" w:cstheme="minorBidi"/>
                                <w:i/>
                              </w:rPr>
                            </w:pPr>
                            <w:r w:rsidRPr="00CD2E99">
                              <w:rPr>
                                <w:rFonts w:ascii="Futura Std Light" w:eastAsiaTheme="minorEastAsia" w:hAnsi="Futura Std Light" w:cstheme="minorBidi"/>
                              </w:rPr>
                              <w:t xml:space="preserve">Tillvägagångssätt </w:t>
                            </w:r>
                            <w:r w:rsidRPr="00CD2E99">
                              <w:rPr>
                                <w:rFonts w:ascii="Futura Std Light" w:eastAsiaTheme="minorEastAsia" w:hAnsi="Futura Std Light" w:cstheme="minorBidi"/>
                                <w:szCs w:val="28"/>
                              </w:rPr>
                              <w:t>-</w:t>
                            </w:r>
                            <w:r w:rsidRPr="00CD2E99">
                              <w:rPr>
                                <w:rFonts w:ascii="Futura Std Light" w:eastAsiaTheme="minorEastAsia" w:hAnsi="Futura Std Light" w:cstheme="minorBidi"/>
                                <w:i/>
                              </w:rPr>
                              <w:t xml:space="preserve"> Hur fördjupar och förfinar vi våra professionella färdigheter</w:t>
                            </w:r>
                            <w:r w:rsidR="00C413CF" w:rsidRPr="00CD2E99">
                              <w:rPr>
                                <w:rFonts w:ascii="Futura Std Light" w:eastAsiaTheme="minorEastAsia" w:hAnsi="Futura Std Light" w:cstheme="minorBidi"/>
                                <w:i/>
                              </w:rPr>
                              <w:t>, utifrån beprövad erfarenhet och vetenskaplig grund,</w:t>
                            </w:r>
                            <w:r w:rsidRPr="00CD2E99">
                              <w:rPr>
                                <w:rFonts w:ascii="Futura Std Light" w:eastAsiaTheme="minorEastAsia" w:hAnsi="Futura Std Light" w:cstheme="minorBidi"/>
                                <w:i/>
                              </w:rPr>
                              <w:t xml:space="preserve"> så att </w:t>
                            </w:r>
                            <w:r w:rsidR="004F007B">
                              <w:rPr>
                                <w:rFonts w:ascii="Futura Std Light" w:eastAsiaTheme="minorEastAsia" w:hAnsi="Futura Std Light" w:cstheme="minorBidi"/>
                                <w:i/>
                              </w:rPr>
                              <w:t>elever</w:t>
                            </w:r>
                            <w:r w:rsidR="009238E2">
                              <w:rPr>
                                <w:rFonts w:ascii="Futura Std Light" w:eastAsiaTheme="minorEastAsia" w:hAnsi="Futura Std Light" w:cstheme="minorBidi"/>
                                <w:i/>
                              </w:rPr>
                              <w:t xml:space="preserve"> </w:t>
                            </w:r>
                            <w:r w:rsidRPr="00CD2E99">
                              <w:rPr>
                                <w:rFonts w:ascii="Futura Std Light" w:eastAsiaTheme="minorEastAsia" w:hAnsi="Futura Std Light" w:cstheme="minorBidi"/>
                                <w:i/>
                              </w:rPr>
                              <w:t>får nya erfarenheter av lärande?</w:t>
                            </w:r>
                          </w:p>
                          <w:p w:rsidR="000F53B2" w:rsidRDefault="000F53B2" w:rsidP="00C413CF">
                            <w:pPr>
                              <w:ind w:left="360"/>
                              <w:rPr>
                                <w:rFonts w:ascii="Futura Std Light" w:eastAsiaTheme="minorEastAsia" w:hAnsi="Futura Std Light" w:cstheme="minorBidi"/>
                                <w:i/>
                                <w:sz w:val="28"/>
                              </w:rPr>
                            </w:pPr>
                          </w:p>
                          <w:p w:rsidR="00C413CF" w:rsidRPr="00C413CF" w:rsidRDefault="00C413CF" w:rsidP="00C413CF">
                            <w:pPr>
                              <w:ind w:left="360"/>
                              <w:rPr>
                                <w:rFonts w:ascii="Futura Std Light" w:eastAsiaTheme="minorEastAsia" w:hAnsi="Futura Std Light" w:cstheme="minorBidi"/>
                                <w:b/>
                                <w:sz w:val="28"/>
                              </w:rPr>
                            </w:pPr>
                            <w:r w:rsidRPr="00C413CF">
                              <w:rPr>
                                <w:rFonts w:ascii="Futura Std Light" w:eastAsiaTheme="minorEastAsia" w:hAnsi="Futura Std Light" w:cstheme="minorBidi"/>
                                <w:b/>
                                <w:sz w:val="28"/>
                              </w:rPr>
                              <w:t>RESULTAT</w:t>
                            </w:r>
                          </w:p>
                          <w:p w:rsidR="000F53B2" w:rsidRPr="00CD2E99" w:rsidRDefault="00306F34" w:rsidP="00F8396C">
                            <w:pPr>
                              <w:pStyle w:val="Liststycke"/>
                              <w:numPr>
                                <w:ilvl w:val="0"/>
                                <w:numId w:val="20"/>
                              </w:numPr>
                              <w:tabs>
                                <w:tab w:val="center" w:pos="426"/>
                                <w:tab w:val="right" w:pos="9072"/>
                              </w:tabs>
                              <w:rPr>
                                <w:rFonts w:ascii="Futura Std Light" w:eastAsiaTheme="minorEastAsia" w:hAnsi="Futura Std Light" w:cstheme="minorBidi"/>
                                <w:i/>
                              </w:rPr>
                            </w:pPr>
                            <w:r>
                              <w:rPr>
                                <w:rFonts w:ascii="Futura Std Light" w:eastAsiaTheme="minorEastAsia" w:hAnsi="Futura Std Light" w:cstheme="minorBidi"/>
                              </w:rPr>
                              <w:t>Delutvärdering</w:t>
                            </w:r>
                            <w:r w:rsidR="000F53B2" w:rsidRPr="00CD2E99">
                              <w:rPr>
                                <w:rFonts w:ascii="Futura Std Light" w:eastAsiaTheme="minorEastAsia" w:hAnsi="Futura Std Light" w:cstheme="minorBidi"/>
                              </w:rPr>
                              <w:t xml:space="preserve"> </w:t>
                            </w:r>
                            <w:r w:rsidR="000F53B2" w:rsidRPr="00CD2E99">
                              <w:rPr>
                                <w:rFonts w:ascii="Futura Std Light" w:eastAsiaTheme="minorEastAsia" w:hAnsi="Futura Std Light" w:cstheme="minorBidi"/>
                                <w:i/>
                              </w:rPr>
                              <w:t xml:space="preserve">– Vilket förändrat kunnande uppvisar </w:t>
                            </w:r>
                            <w:r w:rsidR="004F007B">
                              <w:rPr>
                                <w:rFonts w:ascii="Futura Std Light" w:eastAsiaTheme="minorEastAsia" w:hAnsi="Futura Std Light" w:cstheme="minorBidi"/>
                                <w:i/>
                              </w:rPr>
                              <w:t>elever</w:t>
                            </w:r>
                            <w:r w:rsidR="006F4337" w:rsidRPr="00CD2E99">
                              <w:rPr>
                                <w:rFonts w:ascii="Futura Std Light" w:eastAsiaTheme="minorEastAsia" w:hAnsi="Futura Std Light" w:cstheme="minorBidi"/>
                                <w:i/>
                              </w:rPr>
                              <w:t xml:space="preserve"> i den verksamhet de befinner sig i</w:t>
                            </w:r>
                            <w:r w:rsidR="000F53B2" w:rsidRPr="00CD2E99">
                              <w:rPr>
                                <w:rFonts w:ascii="Futura Std Light" w:eastAsiaTheme="minorEastAsia" w:hAnsi="Futura Std Light" w:cstheme="minorBidi"/>
                                <w:i/>
                              </w:rPr>
                              <w:t>? Behöver vi förändra något i vårt tillvägagångssätt?</w:t>
                            </w:r>
                          </w:p>
                          <w:p w:rsidR="007B3F67" w:rsidRPr="00CD2E99" w:rsidRDefault="007B3F67" w:rsidP="007B3F67">
                            <w:pPr>
                              <w:pStyle w:val="Liststycke"/>
                              <w:rPr>
                                <w:rFonts w:ascii="Futura Std Light" w:eastAsiaTheme="minorEastAsia" w:hAnsi="Futura Std Light" w:cstheme="minorBidi"/>
                                <w:i/>
                              </w:rPr>
                            </w:pPr>
                          </w:p>
                          <w:p w:rsidR="007B3F67" w:rsidRPr="00CD2E99" w:rsidRDefault="007B3F67" w:rsidP="00F8396C">
                            <w:pPr>
                              <w:pStyle w:val="Liststycke"/>
                              <w:numPr>
                                <w:ilvl w:val="0"/>
                                <w:numId w:val="20"/>
                              </w:numPr>
                              <w:tabs>
                                <w:tab w:val="center" w:pos="426"/>
                                <w:tab w:val="right" w:pos="9072"/>
                              </w:tabs>
                              <w:rPr>
                                <w:rFonts w:ascii="Futura Std Light" w:eastAsiaTheme="minorEastAsia" w:hAnsi="Futura Std Light" w:cstheme="minorBidi"/>
                                <w:i/>
                              </w:rPr>
                            </w:pPr>
                            <w:r w:rsidRPr="00CD2E99">
                              <w:rPr>
                                <w:rFonts w:ascii="Futura Std Light" w:eastAsiaTheme="minorEastAsia" w:hAnsi="Futura Std Light" w:cstheme="minorBidi"/>
                              </w:rPr>
                              <w:t xml:space="preserve">Resultat, analys, slutsatser </w:t>
                            </w:r>
                            <w:r w:rsidRPr="00CD2E99">
                              <w:rPr>
                                <w:rFonts w:ascii="Futura Std Light" w:eastAsiaTheme="minorEastAsia" w:hAnsi="Futura Std Light" w:cstheme="minorBidi"/>
                                <w:i/>
                              </w:rPr>
                              <w:t xml:space="preserve">– Vilken effekt har vårt agerande haft på våra </w:t>
                            </w:r>
                            <w:r w:rsidR="004F007B">
                              <w:rPr>
                                <w:rFonts w:ascii="Futura Std Light" w:eastAsiaTheme="minorEastAsia" w:hAnsi="Futura Std Light" w:cstheme="minorBidi"/>
                                <w:i/>
                              </w:rPr>
                              <w:t>elevers</w:t>
                            </w:r>
                            <w:r w:rsidRPr="00CD2E99">
                              <w:rPr>
                                <w:rFonts w:ascii="Futura Std Light" w:eastAsiaTheme="minorEastAsia" w:hAnsi="Futura Std Light" w:cstheme="minorBidi"/>
                                <w:i/>
                              </w:rPr>
                              <w:t xml:space="preserve"> resultat?</w:t>
                            </w:r>
                          </w:p>
                          <w:p w:rsidR="00F25FEF" w:rsidRPr="00971091" w:rsidRDefault="00F25FEF" w:rsidP="00F25FEF">
                            <w:pPr>
                              <w:tabs>
                                <w:tab w:val="center" w:pos="426"/>
                                <w:tab w:val="right" w:pos="9072"/>
                              </w:tabs>
                              <w:rPr>
                                <w:rFonts w:ascii="Futura Std Light" w:eastAsiaTheme="minorEastAsia" w:hAnsi="Futura Std Light" w:cstheme="minorBidi"/>
                              </w:rPr>
                            </w:pPr>
                          </w:p>
                          <w:p w:rsidR="00F25FEF" w:rsidRPr="00971091" w:rsidRDefault="00F25FEF" w:rsidP="00F25FEF">
                            <w:pPr>
                              <w:tabs>
                                <w:tab w:val="center" w:pos="426"/>
                                <w:tab w:val="right" w:pos="9072"/>
                              </w:tabs>
                              <w:rPr>
                                <w:rFonts w:ascii="Futura Std Light" w:eastAsiaTheme="minorEastAsia" w:hAnsi="Futura Std Light" w:cstheme="minorBidi"/>
                              </w:rPr>
                            </w:pPr>
                          </w:p>
                          <w:p w:rsidR="008E1C14" w:rsidRPr="00C80EB1" w:rsidRDefault="008E1C14" w:rsidP="008E1C14">
                            <w:pPr>
                              <w:pStyle w:val="Liststycke"/>
                              <w:tabs>
                                <w:tab w:val="center" w:pos="426"/>
                                <w:tab w:val="right" w:pos="9072"/>
                              </w:tabs>
                              <w:ind w:left="360"/>
                              <w:rPr>
                                <w:rFonts w:ascii="Futura Std Light" w:eastAsiaTheme="minorEastAsia" w:hAnsi="Futura Std Light" w:cstheme="minorBidi"/>
                                <w:sz w:val="36"/>
                                <w:szCs w:val="40"/>
                              </w:rPr>
                            </w:pPr>
                          </w:p>
                          <w:p w:rsidR="002505A3" w:rsidRPr="00C80EB1" w:rsidRDefault="002505A3">
                            <w:pPr>
                              <w:rPr>
                                <w:rFonts w:ascii="Futura Std Light" w:hAnsi="Futura Std Light"/>
                              </w:rPr>
                            </w:pPr>
                          </w:p>
                          <w:p w:rsidR="002505A3" w:rsidRDefault="002505A3"/>
                          <w:p w:rsidR="002505A3" w:rsidRDefault="002505A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37" type="#_x0000_t202" style="position:absolute;left:0;text-align:left;margin-left:4.9pt;margin-top:-13.15pt;width:439.45pt;height:592.8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">
                <v:textbox>
                  <w:txbxContent>
                    <w:p w:rsidR="002505A3" w:rsidRDefault="002505A3" w:rsidP="002505A3">
                      <w:pPr>
                        <w:tabs>
                          <w:tab w:val="center" w:pos="4536"/>
                          <w:tab w:val="right" w:pos="9072"/>
                        </w:tabs>
                        <w:rPr>
                          <w:rFonts w:eastAsiaTheme="minorEastAsia" w:cstheme="minorBidi"/>
                          <w:sz w:val="40"/>
                          <w:szCs w:val="40"/>
                        </w:rPr>
                      </w:pPr>
                      <w:r>
                        <w:rPr>
                          <w:rFonts w:eastAsiaTheme="minorEastAsia" w:cstheme="minorBidi"/>
                          <w:sz w:val="40"/>
                          <w:szCs w:val="40"/>
                        </w:rPr>
                        <w:t>Arbetsgång</w:t>
                      </w:r>
                    </w:p>
                    <w:p w:rsidR="00F25FEF" w:rsidRDefault="00F25FEF" w:rsidP="00F25FEF">
                      <w:pPr>
                        <w:tabs>
                          <w:tab w:val="center" w:pos="426"/>
                          <w:tab w:val="right" w:pos="9072"/>
                        </w:tabs>
                        <w:rPr>
                          <w:rFonts w:ascii="Futura Std Light" w:eastAsiaTheme="minorEastAsia" w:hAnsi="Futura Std Light" w:cstheme="minorBidi"/>
                          <w:szCs w:val="28"/>
                        </w:rPr>
                      </w:pPr>
                    </w:p>
                    <w:p w:rsidR="00B834EC" w:rsidRPr="00B834EC" w:rsidRDefault="00B834EC" w:rsidP="00B834EC">
                      <w:pPr>
                        <w:tabs>
                          <w:tab w:val="center" w:pos="426"/>
                          <w:tab w:val="right" w:pos="9072"/>
                        </w:tabs>
                        <w:ind w:left="360"/>
                        <w:rPr>
                          <w:rFonts w:ascii="Futura Std Light" w:eastAsiaTheme="minorEastAsia" w:hAnsi="Futura Std Light" w:cstheme="minorBidi"/>
                          <w:b/>
                          <w:szCs w:val="28"/>
                        </w:rPr>
                      </w:pPr>
                      <w:r w:rsidRPr="00B834EC">
                        <w:rPr>
                          <w:rFonts w:ascii="Futura Std Light" w:eastAsiaTheme="minorEastAsia" w:hAnsi="Futura Std Light" w:cstheme="minorBidi"/>
                          <w:b/>
                          <w:szCs w:val="28"/>
                        </w:rPr>
                        <w:tab/>
                      </w:r>
                      <w:r w:rsidR="00C413CF">
                        <w:rPr>
                          <w:rFonts w:ascii="Futura Std Light" w:eastAsiaTheme="minorEastAsia" w:hAnsi="Futura Std Light" w:cstheme="minorBidi"/>
                          <w:b/>
                          <w:sz w:val="28"/>
                          <w:szCs w:val="28"/>
                        </w:rPr>
                        <w:t>VAD</w:t>
                      </w:r>
                    </w:p>
                    <w:p w:rsidR="00C80EB1" w:rsidRPr="00CD2E99" w:rsidRDefault="00C80EB1" w:rsidP="00F25FEF">
                      <w:pPr>
                        <w:pStyle w:val="Liststycke"/>
                        <w:numPr>
                          <w:ilvl w:val="0"/>
                          <w:numId w:val="20"/>
                        </w:numPr>
                        <w:tabs>
                          <w:tab w:val="center" w:pos="426"/>
                          <w:tab w:val="right" w:pos="9072"/>
                        </w:tabs>
                        <w:rPr>
                          <w:rFonts w:ascii="Futura Std Light" w:eastAsiaTheme="minorEastAsia" w:hAnsi="Futura Std Light" w:cstheme="minorBidi"/>
                          <w:i/>
                          <w:szCs w:val="28"/>
                        </w:rPr>
                      </w:pPr>
                      <w:r w:rsidRPr="00CD2E99">
                        <w:rPr>
                          <w:rFonts w:ascii="Futura Std Light" w:eastAsiaTheme="minorEastAsia" w:hAnsi="Futura Std Light" w:cstheme="minorBidi"/>
                          <w:szCs w:val="28"/>
                        </w:rPr>
                        <w:t>P</w:t>
                      </w:r>
                      <w:r w:rsidR="002505A3" w:rsidRPr="00CD2E99">
                        <w:rPr>
                          <w:rFonts w:ascii="Futura Std Light" w:eastAsiaTheme="minorEastAsia" w:hAnsi="Futura Std Light" w:cstheme="minorBidi"/>
                          <w:szCs w:val="28"/>
                        </w:rPr>
                        <w:t>rioriterade mål f</w:t>
                      </w:r>
                      <w:r w:rsidRPr="00CD2E99">
                        <w:rPr>
                          <w:rFonts w:ascii="Futura Std Light" w:eastAsiaTheme="minorEastAsia" w:hAnsi="Futura Std Light" w:cstheme="minorBidi"/>
                          <w:szCs w:val="28"/>
                        </w:rPr>
                        <w:t xml:space="preserve">astslås </w:t>
                      </w:r>
                      <w:r w:rsidR="005B0AA7">
                        <w:rPr>
                          <w:rFonts w:ascii="Futura Std Light" w:eastAsiaTheme="minorEastAsia" w:hAnsi="Futura Std Light" w:cstheme="minorBidi"/>
                          <w:szCs w:val="28"/>
                        </w:rPr>
                        <w:t>av rektor</w:t>
                      </w:r>
                      <w:r w:rsidR="00971091" w:rsidRPr="00CD2E99">
                        <w:rPr>
                          <w:rFonts w:ascii="Futura Std Light" w:eastAsiaTheme="minorEastAsia" w:hAnsi="Futura Std Light" w:cstheme="minorBidi"/>
                          <w:szCs w:val="28"/>
                        </w:rPr>
                        <w:t>:</w:t>
                      </w:r>
                      <w:r w:rsidR="00F25FEF" w:rsidRPr="00CD2E99">
                        <w:rPr>
                          <w:rFonts w:ascii="Futura Std Light" w:eastAsiaTheme="minorEastAsia" w:hAnsi="Futura Std Light" w:cstheme="minorBidi"/>
                          <w:szCs w:val="28"/>
                        </w:rPr>
                        <w:t xml:space="preserve"> </w:t>
                      </w:r>
                      <w:r w:rsidR="00971091" w:rsidRPr="00CD2E99">
                        <w:rPr>
                          <w:rFonts w:ascii="Futura Std Light" w:eastAsiaTheme="minorEastAsia" w:hAnsi="Futura Std Light" w:cstheme="minorBidi"/>
                          <w:szCs w:val="28"/>
                        </w:rPr>
                        <w:br/>
                      </w:r>
                      <w:r w:rsidR="00F25FEF" w:rsidRPr="00CD2E99">
                        <w:rPr>
                          <w:rFonts w:ascii="Futura Std Light" w:eastAsiaTheme="minorEastAsia" w:hAnsi="Futura Std Light" w:cstheme="minorBidi"/>
                          <w:szCs w:val="28"/>
                        </w:rPr>
                        <w:t>-</w:t>
                      </w:r>
                      <w:r w:rsidRPr="00CD2E99">
                        <w:rPr>
                          <w:rFonts w:ascii="Futura Std Light" w:eastAsiaTheme="minorEastAsia" w:hAnsi="Futura Std Light" w:cstheme="minorBidi"/>
                          <w:i/>
                          <w:szCs w:val="28"/>
                        </w:rPr>
                        <w:t xml:space="preserve">Vilka kunskaper och förmågor behöver våra </w:t>
                      </w:r>
                      <w:r w:rsidR="004F007B">
                        <w:rPr>
                          <w:rFonts w:ascii="Futura Std Light" w:eastAsiaTheme="minorEastAsia" w:hAnsi="Futura Std Light" w:cstheme="minorBidi"/>
                          <w:i/>
                          <w:szCs w:val="28"/>
                        </w:rPr>
                        <w:t>elever</w:t>
                      </w:r>
                      <w:r w:rsidRPr="00CD2E99">
                        <w:rPr>
                          <w:rFonts w:ascii="Futura Std Light" w:eastAsiaTheme="minorEastAsia" w:hAnsi="Futura Std Light" w:cstheme="minorBidi"/>
                          <w:i/>
                          <w:szCs w:val="28"/>
                        </w:rPr>
                        <w:t xml:space="preserve"> utveckla?</w:t>
                      </w:r>
                    </w:p>
                    <w:p w:rsidR="00C80EB1" w:rsidRPr="00CD2E99" w:rsidRDefault="00C80EB1" w:rsidP="00F25FEF">
                      <w:pPr>
                        <w:tabs>
                          <w:tab w:val="center" w:pos="426"/>
                          <w:tab w:val="right" w:pos="9072"/>
                        </w:tabs>
                        <w:rPr>
                          <w:rFonts w:ascii="Futura Std Light" w:eastAsiaTheme="minorEastAsia" w:hAnsi="Futura Std Light" w:cstheme="minorBidi"/>
                          <w:szCs w:val="28"/>
                        </w:rPr>
                      </w:pPr>
                    </w:p>
                    <w:p w:rsidR="007F01DA" w:rsidRPr="00CD2E99" w:rsidRDefault="00C80EB1" w:rsidP="007F01DA">
                      <w:pPr>
                        <w:pStyle w:val="Liststycke"/>
                        <w:numPr>
                          <w:ilvl w:val="0"/>
                          <w:numId w:val="20"/>
                        </w:numPr>
                        <w:tabs>
                          <w:tab w:val="center" w:pos="426"/>
                          <w:tab w:val="right" w:pos="9072"/>
                        </w:tabs>
                        <w:rPr>
                          <w:rFonts w:ascii="Futura Std Light" w:eastAsiaTheme="minorEastAsia" w:hAnsi="Futura Std Light" w:cstheme="minorBidi"/>
                          <w:i/>
                          <w:szCs w:val="28"/>
                        </w:rPr>
                      </w:pPr>
                      <w:r w:rsidRPr="00CD2E99">
                        <w:rPr>
                          <w:rFonts w:ascii="Futura Std Light" w:eastAsiaTheme="minorEastAsia" w:hAnsi="Futura Std Light" w:cstheme="minorBidi"/>
                          <w:szCs w:val="28"/>
                        </w:rPr>
                        <w:t>Nuläge</w:t>
                      </w:r>
                      <w:r w:rsidR="002505A3" w:rsidRPr="00CD2E99">
                        <w:rPr>
                          <w:rFonts w:ascii="Futura Std Light" w:eastAsiaTheme="minorEastAsia" w:hAnsi="Futura Std Light" w:cstheme="minorBidi"/>
                          <w:szCs w:val="28"/>
                        </w:rPr>
                        <w:t xml:space="preserve"> </w:t>
                      </w:r>
                      <w:r w:rsidR="005B0AA7">
                        <w:rPr>
                          <w:rFonts w:ascii="Futura Std Light" w:eastAsiaTheme="minorEastAsia" w:hAnsi="Futura Std Light" w:cstheme="minorBidi"/>
                          <w:szCs w:val="28"/>
                        </w:rPr>
                        <w:t>beskrivs utifrån mål</w:t>
                      </w:r>
                      <w:r w:rsidR="00187451" w:rsidRPr="00CD2E99">
                        <w:rPr>
                          <w:rFonts w:ascii="Futura Std Light" w:eastAsiaTheme="minorEastAsia" w:hAnsi="Futura Std Light" w:cstheme="minorBidi"/>
                          <w:szCs w:val="28"/>
                        </w:rPr>
                        <w:t>:</w:t>
                      </w:r>
                      <w:r w:rsidR="00F25FEF" w:rsidRPr="00CD2E99">
                        <w:rPr>
                          <w:rFonts w:ascii="Futura Std Light" w:eastAsiaTheme="minorEastAsia" w:hAnsi="Futura Std Light" w:cstheme="minorBidi"/>
                          <w:szCs w:val="28"/>
                        </w:rPr>
                        <w:br/>
                        <w:t xml:space="preserve">- </w:t>
                      </w:r>
                      <w:r w:rsidRPr="00CD2E99">
                        <w:rPr>
                          <w:rFonts w:ascii="Futura Std Light" w:eastAsiaTheme="minorEastAsia" w:hAnsi="Futura Std Light" w:cstheme="minorBidi"/>
                          <w:i/>
                          <w:szCs w:val="28"/>
                        </w:rPr>
                        <w:t>V</w:t>
                      </w:r>
                      <w:r w:rsidR="005764BD">
                        <w:rPr>
                          <w:rFonts w:ascii="Futura Std Light" w:eastAsiaTheme="minorEastAsia" w:hAnsi="Futura Std Light" w:cstheme="minorBidi"/>
                          <w:i/>
                          <w:szCs w:val="28"/>
                        </w:rPr>
                        <w:t xml:space="preserve">ilka kompetenser, färdigheter och förmågor </w:t>
                      </w:r>
                      <w:r w:rsidR="00EF20C8">
                        <w:rPr>
                          <w:rFonts w:ascii="Futura Std Light" w:eastAsiaTheme="minorEastAsia" w:hAnsi="Futura Std Light" w:cstheme="minorBidi"/>
                          <w:i/>
                          <w:szCs w:val="28"/>
                        </w:rPr>
                        <w:t>uppvi</w:t>
                      </w:r>
                      <w:r w:rsidR="005B0AA7">
                        <w:rPr>
                          <w:rFonts w:ascii="Futura Std Light" w:eastAsiaTheme="minorEastAsia" w:hAnsi="Futura Std Light" w:cstheme="minorBidi"/>
                          <w:i/>
                          <w:szCs w:val="28"/>
                        </w:rPr>
                        <w:t>s</w:t>
                      </w:r>
                      <w:r w:rsidR="00EF20C8">
                        <w:rPr>
                          <w:rFonts w:ascii="Futura Std Light" w:eastAsiaTheme="minorEastAsia" w:hAnsi="Futura Std Light" w:cstheme="minorBidi"/>
                          <w:i/>
                          <w:szCs w:val="28"/>
                        </w:rPr>
                        <w:t>ar</w:t>
                      </w:r>
                      <w:r w:rsidR="005764BD">
                        <w:rPr>
                          <w:rFonts w:ascii="Futura Std Light" w:eastAsiaTheme="minorEastAsia" w:hAnsi="Futura Std Light" w:cstheme="minorBidi"/>
                          <w:i/>
                          <w:szCs w:val="28"/>
                        </w:rPr>
                        <w:t xml:space="preserve"> </w:t>
                      </w:r>
                      <w:r w:rsidR="004F007B">
                        <w:rPr>
                          <w:rFonts w:ascii="Futura Std Light" w:eastAsiaTheme="minorEastAsia" w:hAnsi="Futura Std Light" w:cstheme="minorBidi"/>
                          <w:i/>
                          <w:szCs w:val="28"/>
                        </w:rPr>
                        <w:t>elever</w:t>
                      </w:r>
                      <w:r w:rsidR="007F01DA" w:rsidRPr="00CD2E99">
                        <w:rPr>
                          <w:rFonts w:ascii="Futura Std Light" w:eastAsiaTheme="minorEastAsia" w:hAnsi="Futura Std Light" w:cstheme="minorBidi"/>
                          <w:i/>
                          <w:szCs w:val="28"/>
                        </w:rPr>
                        <w:t xml:space="preserve"> i den verksamhet de befinner sig i</w:t>
                      </w:r>
                      <w:r w:rsidR="005764BD">
                        <w:rPr>
                          <w:rFonts w:ascii="Futura Std Light" w:eastAsiaTheme="minorEastAsia" w:hAnsi="Futura Std Light" w:cstheme="minorBidi"/>
                          <w:i/>
                          <w:szCs w:val="28"/>
                        </w:rPr>
                        <w:t xml:space="preserve"> och vilka behöver vi utveckla</w:t>
                      </w:r>
                      <w:r w:rsidRPr="00CD2E99">
                        <w:rPr>
                          <w:rFonts w:ascii="Futura Std Light" w:eastAsiaTheme="minorEastAsia" w:hAnsi="Futura Std Light" w:cstheme="minorBidi"/>
                          <w:i/>
                          <w:szCs w:val="28"/>
                        </w:rPr>
                        <w:t>?</w:t>
                      </w:r>
                      <w:r w:rsidR="007F01DA" w:rsidRPr="00CD2E99">
                        <w:rPr>
                          <w:rFonts w:ascii="Futura Std Light" w:eastAsiaTheme="minorEastAsia" w:hAnsi="Futura Std Light" w:cstheme="minorBidi"/>
                          <w:i/>
                          <w:szCs w:val="28"/>
                        </w:rPr>
                        <w:br/>
                        <w:t xml:space="preserve">- Vilka faktorer i deras lärmiljö påverkar </w:t>
                      </w:r>
                      <w:r w:rsidR="004F007B">
                        <w:rPr>
                          <w:rFonts w:ascii="Futura Std Light" w:eastAsiaTheme="minorEastAsia" w:hAnsi="Futura Std Light" w:cstheme="minorBidi"/>
                          <w:i/>
                          <w:szCs w:val="28"/>
                        </w:rPr>
                        <w:t xml:space="preserve">elevers </w:t>
                      </w:r>
                      <w:r w:rsidR="007F01DA" w:rsidRPr="00CD2E99">
                        <w:rPr>
                          <w:rFonts w:ascii="Futura Std Light" w:eastAsiaTheme="minorEastAsia" w:hAnsi="Futura Std Light" w:cstheme="minorBidi"/>
                          <w:i/>
                          <w:szCs w:val="28"/>
                        </w:rPr>
                        <w:t>kunnande?</w:t>
                      </w:r>
                      <w:r w:rsidR="005E4A4A" w:rsidRPr="00CD2E99">
                        <w:rPr>
                          <w:rFonts w:ascii="Futura Std Light" w:eastAsiaTheme="minorEastAsia" w:hAnsi="Futura Std Light" w:cstheme="minorBidi"/>
                          <w:i/>
                          <w:szCs w:val="28"/>
                        </w:rPr>
                        <w:t xml:space="preserve"> </w:t>
                      </w:r>
                    </w:p>
                    <w:p w:rsidR="00B834EC" w:rsidRDefault="00B834EC" w:rsidP="00B834EC">
                      <w:pPr>
                        <w:ind w:left="360"/>
                        <w:rPr>
                          <w:rFonts w:ascii="Futura Std Light" w:eastAsiaTheme="minorEastAsia" w:hAnsi="Futura Std Light" w:cstheme="minorBidi"/>
                          <w:i/>
                          <w:sz w:val="28"/>
                          <w:szCs w:val="28"/>
                        </w:rPr>
                      </w:pPr>
                    </w:p>
                    <w:p w:rsidR="00B834EC" w:rsidRPr="00B834EC" w:rsidRDefault="00C413CF" w:rsidP="00B834EC">
                      <w:pPr>
                        <w:ind w:left="360"/>
                        <w:rPr>
                          <w:rFonts w:ascii="Futura Std Light" w:eastAsiaTheme="minorEastAsia" w:hAnsi="Futura Std Light" w:cstheme="minorBidi"/>
                          <w:sz w:val="28"/>
                          <w:szCs w:val="28"/>
                        </w:rPr>
                      </w:pPr>
                      <w:r>
                        <w:rPr>
                          <w:rFonts w:ascii="Futura Std Light" w:eastAsiaTheme="minorEastAsia" w:hAnsi="Futura Std Light" w:cstheme="minorBidi"/>
                          <w:b/>
                          <w:sz w:val="28"/>
                          <w:szCs w:val="28"/>
                        </w:rPr>
                        <w:t>VART</w:t>
                      </w:r>
                    </w:p>
                    <w:p w:rsidR="005E4A4A" w:rsidRPr="00CD2E99" w:rsidRDefault="00C80EB1" w:rsidP="005E4A4A">
                      <w:pPr>
                        <w:pStyle w:val="Liststycke"/>
                        <w:numPr>
                          <w:ilvl w:val="0"/>
                          <w:numId w:val="20"/>
                        </w:numPr>
                        <w:tabs>
                          <w:tab w:val="center" w:pos="426"/>
                          <w:tab w:val="right" w:pos="9072"/>
                        </w:tabs>
                        <w:rPr>
                          <w:rFonts w:ascii="Futura Std Light" w:eastAsiaTheme="minorEastAsia" w:hAnsi="Futura Std Light" w:cstheme="minorBidi"/>
                          <w:i/>
                          <w:szCs w:val="28"/>
                        </w:rPr>
                      </w:pPr>
                      <w:r w:rsidRPr="00CD2E99">
                        <w:rPr>
                          <w:rFonts w:ascii="Futura Std Light" w:eastAsiaTheme="minorEastAsia" w:hAnsi="Futura Std Light" w:cstheme="minorBidi"/>
                          <w:szCs w:val="28"/>
                        </w:rPr>
                        <w:t xml:space="preserve">Målbild för arbetet </w:t>
                      </w:r>
                      <w:r w:rsidR="005B0AA7">
                        <w:rPr>
                          <w:rFonts w:ascii="Futura Std Light" w:eastAsiaTheme="minorEastAsia" w:hAnsi="Futura Std Light" w:cstheme="minorBidi"/>
                          <w:szCs w:val="28"/>
                        </w:rPr>
                        <w:t xml:space="preserve">beskrivs utifrån prioriterat </w:t>
                      </w:r>
                      <w:r w:rsidR="00D20A61" w:rsidRPr="00CD2E99">
                        <w:rPr>
                          <w:rFonts w:ascii="Futura Std Light" w:eastAsiaTheme="minorEastAsia" w:hAnsi="Futura Std Light" w:cstheme="minorBidi"/>
                          <w:szCs w:val="28"/>
                        </w:rPr>
                        <w:t xml:space="preserve">mål: </w:t>
                      </w:r>
                      <w:r w:rsidR="00971091" w:rsidRPr="00CD2E99">
                        <w:rPr>
                          <w:rFonts w:ascii="Futura Std Light" w:eastAsiaTheme="minorEastAsia" w:hAnsi="Futura Std Light" w:cstheme="minorBidi"/>
                          <w:szCs w:val="28"/>
                        </w:rPr>
                        <w:br/>
                      </w:r>
                      <w:r w:rsidR="005E4A4A" w:rsidRPr="00CD2E99">
                        <w:rPr>
                          <w:rFonts w:ascii="Futura Std Light" w:eastAsiaTheme="minorEastAsia" w:hAnsi="Futura Std Light" w:cstheme="minorBidi"/>
                          <w:szCs w:val="28"/>
                        </w:rPr>
                        <w:t xml:space="preserve">- </w:t>
                      </w:r>
                      <w:r w:rsidR="005E4A4A" w:rsidRPr="00CD2E99">
                        <w:rPr>
                          <w:rFonts w:ascii="Futura Std Light" w:eastAsiaTheme="minorEastAsia" w:hAnsi="Futura Std Light" w:cstheme="minorBidi"/>
                          <w:i/>
                          <w:szCs w:val="28"/>
                        </w:rPr>
                        <w:t xml:space="preserve">Vilket </w:t>
                      </w:r>
                      <w:r w:rsidR="005764BD">
                        <w:rPr>
                          <w:rFonts w:ascii="Futura Std Light" w:eastAsiaTheme="minorEastAsia" w:hAnsi="Futura Std Light" w:cstheme="minorBidi"/>
                          <w:i/>
                          <w:szCs w:val="28"/>
                        </w:rPr>
                        <w:t xml:space="preserve">förändrat </w:t>
                      </w:r>
                      <w:r w:rsidR="005E4A4A" w:rsidRPr="00CD2E99">
                        <w:rPr>
                          <w:rFonts w:ascii="Futura Std Light" w:eastAsiaTheme="minorEastAsia" w:hAnsi="Futura Std Light" w:cstheme="minorBidi"/>
                          <w:i/>
                          <w:szCs w:val="28"/>
                        </w:rPr>
                        <w:t xml:space="preserve">kunnande förväntar vi att </w:t>
                      </w:r>
                      <w:r w:rsidR="004F007B">
                        <w:rPr>
                          <w:rFonts w:ascii="Futura Std Light" w:eastAsiaTheme="minorEastAsia" w:hAnsi="Futura Std Light" w:cstheme="minorBidi"/>
                          <w:i/>
                          <w:szCs w:val="28"/>
                        </w:rPr>
                        <w:t>elever</w:t>
                      </w:r>
                      <w:r w:rsidR="005E4A4A" w:rsidRPr="00CD2E99">
                        <w:rPr>
                          <w:rFonts w:ascii="Futura Std Light" w:eastAsiaTheme="minorEastAsia" w:hAnsi="Futura Std Light" w:cstheme="minorBidi"/>
                          <w:i/>
                          <w:szCs w:val="28"/>
                        </w:rPr>
                        <w:t xml:space="preserve"> ska uppvisa efter genomförd process?</w:t>
                      </w:r>
                    </w:p>
                    <w:p w:rsidR="00F8396C" w:rsidRDefault="00971091" w:rsidP="005E4A4A">
                      <w:pPr>
                        <w:tabs>
                          <w:tab w:val="center" w:pos="426"/>
                          <w:tab w:val="right" w:pos="9072"/>
                        </w:tabs>
                        <w:ind w:left="720"/>
                        <w:rPr>
                          <w:rFonts w:ascii="Futura Std Light" w:eastAsiaTheme="minorEastAsia" w:hAnsi="Futura Std Light" w:cstheme="minorBidi"/>
                          <w:i/>
                          <w:sz w:val="28"/>
                          <w:szCs w:val="28"/>
                        </w:rPr>
                      </w:pPr>
                      <w:r w:rsidRPr="00CD2E99">
                        <w:rPr>
                          <w:rFonts w:ascii="Futura Std Light" w:eastAsiaTheme="minorEastAsia" w:hAnsi="Futura Std Light" w:cstheme="minorBidi"/>
                          <w:i/>
                          <w:szCs w:val="28"/>
                        </w:rPr>
                        <w:t xml:space="preserve">- </w:t>
                      </w:r>
                      <w:r w:rsidR="007F01DA" w:rsidRPr="00CD2E99">
                        <w:rPr>
                          <w:rFonts w:ascii="Futura Std Light" w:eastAsiaTheme="minorEastAsia" w:hAnsi="Futura Std Light" w:cstheme="minorBidi"/>
                          <w:i/>
                          <w:szCs w:val="28"/>
                        </w:rPr>
                        <w:t>Vilken ny förmåga/kapacitet förväntar vi oss att verksamheten ska uppvisa efter genomförd process?</w:t>
                      </w:r>
                      <w:r w:rsidR="006F4337" w:rsidRPr="00CD2E99">
                        <w:rPr>
                          <w:rFonts w:ascii="Futura Std Light" w:eastAsiaTheme="minorEastAsia" w:hAnsi="Futura Std Light" w:cstheme="minorBidi"/>
                          <w:i/>
                          <w:szCs w:val="28"/>
                        </w:rPr>
                        <w:t xml:space="preserve"> </w:t>
                      </w:r>
                      <w:r w:rsidR="007F01DA" w:rsidRPr="005E4A4A">
                        <w:rPr>
                          <w:rFonts w:ascii="Futura Std Light" w:eastAsiaTheme="minorEastAsia" w:hAnsi="Futura Std Light" w:cstheme="minorBidi"/>
                          <w:i/>
                          <w:sz w:val="28"/>
                          <w:szCs w:val="28"/>
                        </w:rPr>
                        <w:br/>
                      </w:r>
                    </w:p>
                    <w:p w:rsidR="00C413CF" w:rsidRPr="00C413CF" w:rsidRDefault="00C413CF" w:rsidP="00C413CF">
                      <w:pPr>
                        <w:tabs>
                          <w:tab w:val="center" w:pos="426"/>
                          <w:tab w:val="right" w:pos="9072"/>
                        </w:tabs>
                        <w:ind w:left="360"/>
                        <w:rPr>
                          <w:rFonts w:ascii="Futura Std Light" w:eastAsiaTheme="minorEastAsia" w:hAnsi="Futura Std Light" w:cstheme="minorBidi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Futura Std Light" w:eastAsiaTheme="minorEastAsia" w:hAnsi="Futura Std Light" w:cstheme="minorBidi"/>
                          <w:b/>
                          <w:sz w:val="28"/>
                          <w:szCs w:val="28"/>
                        </w:rPr>
                        <w:t>HUR</w:t>
                      </w:r>
                    </w:p>
                    <w:p w:rsidR="00971091" w:rsidRPr="00CD2E99" w:rsidRDefault="00F8396C" w:rsidP="00F8396C">
                      <w:pPr>
                        <w:pStyle w:val="Liststycke"/>
                        <w:numPr>
                          <w:ilvl w:val="0"/>
                          <w:numId w:val="20"/>
                        </w:numPr>
                        <w:tabs>
                          <w:tab w:val="center" w:pos="426"/>
                          <w:tab w:val="right" w:pos="9072"/>
                        </w:tabs>
                        <w:rPr>
                          <w:rFonts w:ascii="Futura Std Light" w:eastAsiaTheme="minorEastAsia" w:hAnsi="Futura Std Light" w:cstheme="minorBidi"/>
                        </w:rPr>
                      </w:pPr>
                      <w:r w:rsidRPr="00CD2E99">
                        <w:rPr>
                          <w:rFonts w:ascii="Futura Std Light" w:eastAsiaTheme="minorEastAsia" w:hAnsi="Futura Std Light" w:cstheme="minorBidi"/>
                          <w:szCs w:val="28"/>
                        </w:rPr>
                        <w:t xml:space="preserve">Kompetensbehov </w:t>
                      </w:r>
                      <w:r w:rsidR="000F53B2" w:rsidRPr="00CD2E99">
                        <w:rPr>
                          <w:rFonts w:ascii="Futura Std Light" w:eastAsiaTheme="minorEastAsia" w:hAnsi="Futura Std Light" w:cstheme="minorBidi"/>
                          <w:szCs w:val="28"/>
                        </w:rPr>
                        <w:t>-</w:t>
                      </w:r>
                      <w:r w:rsidRPr="00CD2E99">
                        <w:rPr>
                          <w:rFonts w:ascii="Futura Std Light" w:eastAsiaTheme="minorEastAsia" w:hAnsi="Futura Std Light" w:cstheme="minorBidi"/>
                          <w:szCs w:val="28"/>
                        </w:rPr>
                        <w:t xml:space="preserve"> </w:t>
                      </w:r>
                      <w:r w:rsidRPr="00CD2E99">
                        <w:rPr>
                          <w:rFonts w:ascii="Futura Std Light" w:eastAsiaTheme="minorEastAsia" w:hAnsi="Futura Std Light" w:cstheme="minorBidi"/>
                          <w:i/>
                          <w:szCs w:val="28"/>
                        </w:rPr>
                        <w:t xml:space="preserve">Vilka kunskaper, färdigheter och förmågor behöver vi som pedagoger utveckla för att tillgodose </w:t>
                      </w:r>
                      <w:r w:rsidR="004F007B">
                        <w:rPr>
                          <w:rFonts w:ascii="Futura Std Light" w:eastAsiaTheme="minorEastAsia" w:hAnsi="Futura Std Light" w:cstheme="minorBidi"/>
                          <w:i/>
                          <w:szCs w:val="28"/>
                        </w:rPr>
                        <w:t>elevers</w:t>
                      </w:r>
                      <w:r w:rsidRPr="00CD2E99">
                        <w:rPr>
                          <w:rFonts w:ascii="Futura Std Light" w:eastAsiaTheme="minorEastAsia" w:hAnsi="Futura Std Light" w:cstheme="minorBidi"/>
                          <w:i/>
                          <w:szCs w:val="28"/>
                        </w:rPr>
                        <w:t xml:space="preserve"> behov?</w:t>
                      </w:r>
                    </w:p>
                    <w:p w:rsidR="00971091" w:rsidRPr="00CD2E99" w:rsidRDefault="00971091" w:rsidP="00971091">
                      <w:pPr>
                        <w:pStyle w:val="Liststycke"/>
                        <w:rPr>
                          <w:rFonts w:ascii="Futura Std Light" w:eastAsiaTheme="minorEastAsia" w:hAnsi="Futura Std Light" w:cstheme="minorBidi"/>
                        </w:rPr>
                      </w:pPr>
                    </w:p>
                    <w:p w:rsidR="00971091" w:rsidRPr="00CD2E99" w:rsidRDefault="000F53B2" w:rsidP="00F8396C">
                      <w:pPr>
                        <w:pStyle w:val="Liststycke"/>
                        <w:numPr>
                          <w:ilvl w:val="0"/>
                          <w:numId w:val="20"/>
                        </w:numPr>
                        <w:tabs>
                          <w:tab w:val="center" w:pos="426"/>
                          <w:tab w:val="right" w:pos="9072"/>
                        </w:tabs>
                        <w:rPr>
                          <w:rFonts w:ascii="Futura Std Light" w:eastAsiaTheme="minorEastAsia" w:hAnsi="Futura Std Light" w:cstheme="minorBidi"/>
                          <w:i/>
                        </w:rPr>
                      </w:pPr>
                      <w:r w:rsidRPr="00CD2E99">
                        <w:rPr>
                          <w:rFonts w:ascii="Futura Std Light" w:eastAsiaTheme="minorEastAsia" w:hAnsi="Futura Std Light" w:cstheme="minorBidi"/>
                        </w:rPr>
                        <w:t xml:space="preserve">Tillvägagångssätt </w:t>
                      </w:r>
                      <w:r w:rsidRPr="00CD2E99">
                        <w:rPr>
                          <w:rFonts w:ascii="Futura Std Light" w:eastAsiaTheme="minorEastAsia" w:hAnsi="Futura Std Light" w:cstheme="minorBidi"/>
                          <w:szCs w:val="28"/>
                        </w:rPr>
                        <w:t>-</w:t>
                      </w:r>
                      <w:r w:rsidRPr="00CD2E99">
                        <w:rPr>
                          <w:rFonts w:ascii="Futura Std Light" w:eastAsiaTheme="minorEastAsia" w:hAnsi="Futura Std Light" w:cstheme="minorBidi"/>
                          <w:i/>
                        </w:rPr>
                        <w:t xml:space="preserve"> Hur fördjupar och förfinar vi våra professionella färdigheter</w:t>
                      </w:r>
                      <w:r w:rsidR="00C413CF" w:rsidRPr="00CD2E99">
                        <w:rPr>
                          <w:rFonts w:ascii="Futura Std Light" w:eastAsiaTheme="minorEastAsia" w:hAnsi="Futura Std Light" w:cstheme="minorBidi"/>
                          <w:i/>
                        </w:rPr>
                        <w:t>, utifrån beprövad erfarenhet och vetenskaplig grund,</w:t>
                      </w:r>
                      <w:r w:rsidRPr="00CD2E99">
                        <w:rPr>
                          <w:rFonts w:ascii="Futura Std Light" w:eastAsiaTheme="minorEastAsia" w:hAnsi="Futura Std Light" w:cstheme="minorBidi"/>
                          <w:i/>
                        </w:rPr>
                        <w:t xml:space="preserve"> så att </w:t>
                      </w:r>
                      <w:r w:rsidR="004F007B">
                        <w:rPr>
                          <w:rFonts w:ascii="Futura Std Light" w:eastAsiaTheme="minorEastAsia" w:hAnsi="Futura Std Light" w:cstheme="minorBidi"/>
                          <w:i/>
                        </w:rPr>
                        <w:t>elever</w:t>
                      </w:r>
                      <w:r w:rsidR="009238E2">
                        <w:rPr>
                          <w:rFonts w:ascii="Futura Std Light" w:eastAsiaTheme="minorEastAsia" w:hAnsi="Futura Std Light" w:cstheme="minorBidi"/>
                          <w:i/>
                        </w:rPr>
                        <w:t xml:space="preserve"> </w:t>
                      </w:r>
                      <w:r w:rsidRPr="00CD2E99">
                        <w:rPr>
                          <w:rFonts w:ascii="Futura Std Light" w:eastAsiaTheme="minorEastAsia" w:hAnsi="Futura Std Light" w:cstheme="minorBidi"/>
                          <w:i/>
                        </w:rPr>
                        <w:t>får nya erfarenheter av lärande?</w:t>
                      </w:r>
                    </w:p>
                    <w:p w:rsidR="000F53B2" w:rsidRDefault="000F53B2" w:rsidP="00C413CF">
                      <w:pPr>
                        <w:ind w:left="360"/>
                        <w:rPr>
                          <w:rFonts w:ascii="Futura Std Light" w:eastAsiaTheme="minorEastAsia" w:hAnsi="Futura Std Light" w:cstheme="minorBidi"/>
                          <w:i/>
                          <w:sz w:val="28"/>
                        </w:rPr>
                      </w:pPr>
                    </w:p>
                    <w:p w:rsidR="00C413CF" w:rsidRPr="00C413CF" w:rsidRDefault="00C413CF" w:rsidP="00C413CF">
                      <w:pPr>
                        <w:ind w:left="360"/>
                        <w:rPr>
                          <w:rFonts w:ascii="Futura Std Light" w:eastAsiaTheme="minorEastAsia" w:hAnsi="Futura Std Light" w:cstheme="minorBidi"/>
                          <w:b/>
                          <w:sz w:val="28"/>
                        </w:rPr>
                      </w:pPr>
                      <w:r w:rsidRPr="00C413CF">
                        <w:rPr>
                          <w:rFonts w:ascii="Futura Std Light" w:eastAsiaTheme="minorEastAsia" w:hAnsi="Futura Std Light" w:cstheme="minorBidi"/>
                          <w:b/>
                          <w:sz w:val="28"/>
                        </w:rPr>
                        <w:t>RESULTAT</w:t>
                      </w:r>
                    </w:p>
                    <w:p w:rsidR="000F53B2" w:rsidRPr="00CD2E99" w:rsidRDefault="00306F34" w:rsidP="00F8396C">
                      <w:pPr>
                        <w:pStyle w:val="Liststycke"/>
                        <w:numPr>
                          <w:ilvl w:val="0"/>
                          <w:numId w:val="20"/>
                        </w:numPr>
                        <w:tabs>
                          <w:tab w:val="center" w:pos="426"/>
                          <w:tab w:val="right" w:pos="9072"/>
                        </w:tabs>
                        <w:rPr>
                          <w:rFonts w:ascii="Futura Std Light" w:eastAsiaTheme="minorEastAsia" w:hAnsi="Futura Std Light" w:cstheme="minorBidi"/>
                          <w:i/>
                        </w:rPr>
                      </w:pPr>
                      <w:r>
                        <w:rPr>
                          <w:rFonts w:ascii="Futura Std Light" w:eastAsiaTheme="minorEastAsia" w:hAnsi="Futura Std Light" w:cstheme="minorBidi"/>
                        </w:rPr>
                        <w:t>Delutvärdering</w:t>
                      </w:r>
                      <w:r w:rsidR="000F53B2" w:rsidRPr="00CD2E99">
                        <w:rPr>
                          <w:rFonts w:ascii="Futura Std Light" w:eastAsiaTheme="minorEastAsia" w:hAnsi="Futura Std Light" w:cstheme="minorBidi"/>
                        </w:rPr>
                        <w:t xml:space="preserve"> </w:t>
                      </w:r>
                      <w:r w:rsidR="000F53B2" w:rsidRPr="00CD2E99">
                        <w:rPr>
                          <w:rFonts w:ascii="Futura Std Light" w:eastAsiaTheme="minorEastAsia" w:hAnsi="Futura Std Light" w:cstheme="minorBidi"/>
                          <w:i/>
                        </w:rPr>
                        <w:t xml:space="preserve">– Vilket förändrat kunnande uppvisar </w:t>
                      </w:r>
                      <w:r w:rsidR="004F007B">
                        <w:rPr>
                          <w:rFonts w:ascii="Futura Std Light" w:eastAsiaTheme="minorEastAsia" w:hAnsi="Futura Std Light" w:cstheme="minorBidi"/>
                          <w:i/>
                        </w:rPr>
                        <w:t>elever</w:t>
                      </w:r>
                      <w:r w:rsidR="006F4337" w:rsidRPr="00CD2E99">
                        <w:rPr>
                          <w:rFonts w:ascii="Futura Std Light" w:eastAsiaTheme="minorEastAsia" w:hAnsi="Futura Std Light" w:cstheme="minorBidi"/>
                          <w:i/>
                        </w:rPr>
                        <w:t xml:space="preserve"> i den verksamhet de befinner sig i</w:t>
                      </w:r>
                      <w:r w:rsidR="000F53B2" w:rsidRPr="00CD2E99">
                        <w:rPr>
                          <w:rFonts w:ascii="Futura Std Light" w:eastAsiaTheme="minorEastAsia" w:hAnsi="Futura Std Light" w:cstheme="minorBidi"/>
                          <w:i/>
                        </w:rPr>
                        <w:t>? Behöver vi förändra något i vårt tillvägagångssätt?</w:t>
                      </w:r>
                    </w:p>
                    <w:p w:rsidR="007B3F67" w:rsidRPr="00CD2E99" w:rsidRDefault="007B3F67" w:rsidP="007B3F67">
                      <w:pPr>
                        <w:pStyle w:val="Liststycke"/>
                        <w:rPr>
                          <w:rFonts w:ascii="Futura Std Light" w:eastAsiaTheme="minorEastAsia" w:hAnsi="Futura Std Light" w:cstheme="minorBidi"/>
                          <w:i/>
                        </w:rPr>
                      </w:pPr>
                    </w:p>
                    <w:p w:rsidR="007B3F67" w:rsidRPr="00CD2E99" w:rsidRDefault="007B3F67" w:rsidP="00F8396C">
                      <w:pPr>
                        <w:pStyle w:val="Liststycke"/>
                        <w:numPr>
                          <w:ilvl w:val="0"/>
                          <w:numId w:val="20"/>
                        </w:numPr>
                        <w:tabs>
                          <w:tab w:val="center" w:pos="426"/>
                          <w:tab w:val="right" w:pos="9072"/>
                        </w:tabs>
                        <w:rPr>
                          <w:rFonts w:ascii="Futura Std Light" w:eastAsiaTheme="minorEastAsia" w:hAnsi="Futura Std Light" w:cstheme="minorBidi"/>
                          <w:i/>
                        </w:rPr>
                      </w:pPr>
                      <w:r w:rsidRPr="00CD2E99">
                        <w:rPr>
                          <w:rFonts w:ascii="Futura Std Light" w:eastAsiaTheme="minorEastAsia" w:hAnsi="Futura Std Light" w:cstheme="minorBidi"/>
                        </w:rPr>
                        <w:t xml:space="preserve">Resultat, analys, slutsatser </w:t>
                      </w:r>
                      <w:r w:rsidRPr="00CD2E99">
                        <w:rPr>
                          <w:rFonts w:ascii="Futura Std Light" w:eastAsiaTheme="minorEastAsia" w:hAnsi="Futura Std Light" w:cstheme="minorBidi"/>
                          <w:i/>
                        </w:rPr>
                        <w:t xml:space="preserve">– Vilken effekt har vårt agerande haft på våra </w:t>
                      </w:r>
                      <w:r w:rsidR="004F007B">
                        <w:rPr>
                          <w:rFonts w:ascii="Futura Std Light" w:eastAsiaTheme="minorEastAsia" w:hAnsi="Futura Std Light" w:cstheme="minorBidi"/>
                          <w:i/>
                        </w:rPr>
                        <w:t>elevers</w:t>
                      </w:r>
                      <w:r w:rsidRPr="00CD2E99">
                        <w:rPr>
                          <w:rFonts w:ascii="Futura Std Light" w:eastAsiaTheme="minorEastAsia" w:hAnsi="Futura Std Light" w:cstheme="minorBidi"/>
                          <w:i/>
                        </w:rPr>
                        <w:t xml:space="preserve"> resultat?</w:t>
                      </w:r>
                    </w:p>
                    <w:p w:rsidR="00F25FEF" w:rsidRPr="00971091" w:rsidRDefault="00F25FEF" w:rsidP="00F25FEF">
                      <w:pPr>
                        <w:tabs>
                          <w:tab w:val="center" w:pos="426"/>
                          <w:tab w:val="right" w:pos="9072"/>
                        </w:tabs>
                        <w:rPr>
                          <w:rFonts w:ascii="Futura Std Light" w:eastAsiaTheme="minorEastAsia" w:hAnsi="Futura Std Light" w:cstheme="minorBidi"/>
                        </w:rPr>
                      </w:pPr>
                    </w:p>
                    <w:p w:rsidR="00F25FEF" w:rsidRPr="00971091" w:rsidRDefault="00F25FEF" w:rsidP="00F25FEF">
                      <w:pPr>
                        <w:tabs>
                          <w:tab w:val="center" w:pos="426"/>
                          <w:tab w:val="right" w:pos="9072"/>
                        </w:tabs>
                        <w:rPr>
                          <w:rFonts w:ascii="Futura Std Light" w:eastAsiaTheme="minorEastAsia" w:hAnsi="Futura Std Light" w:cstheme="minorBidi"/>
                        </w:rPr>
                      </w:pPr>
                    </w:p>
                    <w:p w:rsidR="008E1C14" w:rsidRPr="00C80EB1" w:rsidRDefault="008E1C14" w:rsidP="008E1C14">
                      <w:pPr>
                        <w:pStyle w:val="Liststycke"/>
                        <w:tabs>
                          <w:tab w:val="center" w:pos="426"/>
                          <w:tab w:val="right" w:pos="9072"/>
                        </w:tabs>
                        <w:ind w:left="360"/>
                        <w:rPr>
                          <w:rFonts w:ascii="Futura Std Light" w:eastAsiaTheme="minorEastAsia" w:hAnsi="Futura Std Light" w:cstheme="minorBidi"/>
                          <w:sz w:val="36"/>
                          <w:szCs w:val="40"/>
                        </w:rPr>
                      </w:pPr>
                    </w:p>
                    <w:p w:rsidR="002505A3" w:rsidRPr="00C80EB1" w:rsidRDefault="002505A3">
                      <w:pPr>
                        <w:rPr>
                          <w:rFonts w:ascii="Futura Std Light" w:hAnsi="Futura Std Light"/>
                        </w:rPr>
                      </w:pPr>
                    </w:p>
                    <w:p w:rsidR="002505A3" w:rsidRDefault="002505A3"/>
                    <w:p w:rsidR="002505A3" w:rsidRDefault="002505A3"/>
                  </w:txbxContent>
                </v:textbox>
              </v:shape>
            </w:pict>
          </mc:Fallback>
        </mc:AlternateContent>
      </w:r>
      <w:r w:rsidR="00AF16B4">
        <w:rPr>
          <w:rFonts w:eastAsiaTheme="minorEastAsia" w:cstheme="minorBidi"/>
          <w:sz w:val="40"/>
          <w:szCs w:val="40"/>
        </w:rPr>
        <w:tab/>
      </w:r>
      <w:r w:rsidR="00F56AD1" w:rsidRPr="00F56AD1">
        <w:rPr>
          <w:rFonts w:eastAsiaTheme="minorEastAsia" w:cstheme="minorBid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8F33983" wp14:editId="45F2183A">
                <wp:simplePos x="0" y="0"/>
                <wp:positionH relativeFrom="column">
                  <wp:posOffset>7358380</wp:posOffset>
                </wp:positionH>
                <wp:positionV relativeFrom="paragraph">
                  <wp:posOffset>207010</wp:posOffset>
                </wp:positionV>
                <wp:extent cx="1181100" cy="561975"/>
                <wp:effectExtent l="19050" t="19050" r="19050" b="19050"/>
                <wp:wrapNone/>
                <wp:docPr id="17" name="Rektangel med rundade hör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0" cy="561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31750" cmpd="sng">
                          <a:solidFill>
                            <a:srgbClr val="4BACC6">
                              <a:lumMod val="100000"/>
                              <a:lumOff val="0"/>
                            </a:srgb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56AD1" w:rsidRPr="001C4690" w:rsidRDefault="00F56AD1" w:rsidP="00F56AD1">
                            <w:pPr>
                              <w:jc w:val="center"/>
                              <w:rPr>
                                <w:rFonts w:ascii="Futura Std Light" w:hAnsi="Futura Std Light"/>
                              </w:rPr>
                            </w:pPr>
                            <w:r w:rsidRPr="001C4690">
                              <w:rPr>
                                <w:rFonts w:ascii="Futura Std Light" w:hAnsi="Futura Std Light"/>
                              </w:rPr>
                              <w:t>Färdigställande av mål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8" style="position:absolute;left:0;text-align:left;margin-left:579.4pt;margin-top:16.3pt;width:93pt;height:44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" strokecolor="#4bacc6" strokeweight="2.5pt">
                <v:shadow color="#868686"/>
                <v:textbox>
                  <w:txbxContent>
                    <w:p w:rsidR="00F56AD1" w:rsidRPr="001C4690" w:rsidRDefault="00F56AD1" w:rsidP="00F56AD1">
                      <w:pPr>
                        <w:jc w:val="center"/>
                        <w:rPr>
                          <w:rFonts w:ascii="Futura Std Light" w:hAnsi="Futura Std Light"/>
                        </w:rPr>
                      </w:pPr>
                      <w:r w:rsidRPr="001C4690">
                        <w:rPr>
                          <w:rFonts w:ascii="Futura Std Light" w:hAnsi="Futura Std Light"/>
                        </w:rPr>
                        <w:t>Färdigställande av mål</w:t>
                      </w:r>
                    </w:p>
                  </w:txbxContent>
                </v:textbox>
              </v:roundrect>
            </w:pict>
          </mc:Fallback>
        </mc:AlternateContent>
      </w:r>
      <w:r w:rsidR="00AF16B4" w:rsidRPr="00AF16B4">
        <w:rPr>
          <w:rFonts w:eastAsiaTheme="minorEastAsia" w:cstheme="minorBid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3984767" wp14:editId="33F82E8F">
                <wp:simplePos x="0" y="0"/>
                <wp:positionH relativeFrom="column">
                  <wp:posOffset>7510780</wp:posOffset>
                </wp:positionH>
                <wp:positionV relativeFrom="paragraph">
                  <wp:posOffset>-645160</wp:posOffset>
                </wp:positionV>
                <wp:extent cx="1181100" cy="561975"/>
                <wp:effectExtent l="19050" t="19050" r="19050" b="19050"/>
                <wp:wrapNone/>
                <wp:docPr id="18" name="Rektangel med rundade hör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0" cy="561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31750" cmpd="sng">
                          <a:solidFill>
                            <a:srgbClr val="4BACC6">
                              <a:lumMod val="100000"/>
                              <a:lumOff val="0"/>
                            </a:srgb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16B4" w:rsidRPr="001C4690" w:rsidRDefault="00AF16B4" w:rsidP="00AF16B4">
                            <w:pPr>
                              <w:jc w:val="center"/>
                              <w:rPr>
                                <w:rFonts w:ascii="Futura Std Light" w:hAnsi="Futura Std Light"/>
                              </w:rPr>
                            </w:pPr>
                            <w:r w:rsidRPr="001C4690">
                              <w:rPr>
                                <w:rFonts w:ascii="Futura Std Light" w:hAnsi="Futura Std Light"/>
                              </w:rPr>
                              <w:t>Färdigställande av mål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x0000_s1039" style="position:absolute;left:0;text-align:left;margin-left:591.4pt;margin-top:-50.8pt;width:93pt;height:44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" strokecolor="#4bacc6" strokeweight="2.5pt">
                <v:shadow color="#868686"/>
                <v:textbox>
                  <w:txbxContent>
                    <w:p w:rsidR="00AF16B4" w:rsidRPr="001C4690" w:rsidRDefault="00AF16B4" w:rsidP="00AF16B4">
                      <w:pPr>
                        <w:jc w:val="center"/>
                        <w:rPr>
                          <w:rFonts w:ascii="Futura Std Light" w:hAnsi="Futura Std Light"/>
                        </w:rPr>
                      </w:pPr>
                      <w:r w:rsidRPr="001C4690">
                        <w:rPr>
                          <w:rFonts w:ascii="Futura Std Light" w:hAnsi="Futura Std Light"/>
                        </w:rPr>
                        <w:t>Färdigställande av mål</w:t>
                      </w:r>
                    </w:p>
                  </w:txbxContent>
                </v:textbox>
              </v:roundrect>
            </w:pict>
          </mc:Fallback>
        </mc:AlternateContent>
      </w:r>
      <w:r w:rsidR="00F56AD1" w:rsidRPr="00F56AD1">
        <w:rPr>
          <w:rFonts w:eastAsiaTheme="minorEastAsia" w:cstheme="minorBid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31EEC41" wp14:editId="645A5E51">
                <wp:simplePos x="0" y="0"/>
                <wp:positionH relativeFrom="column">
                  <wp:posOffset>8348980</wp:posOffset>
                </wp:positionH>
                <wp:positionV relativeFrom="paragraph">
                  <wp:posOffset>19685</wp:posOffset>
                </wp:positionV>
                <wp:extent cx="1181100" cy="561975"/>
                <wp:effectExtent l="19050" t="19050" r="19050" b="19050"/>
                <wp:wrapNone/>
                <wp:docPr id="13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0" cy="561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31750" cmpd="sng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56AD1" w:rsidRPr="001C4690" w:rsidRDefault="00F56AD1" w:rsidP="00F56AD1">
                            <w:pPr>
                              <w:jc w:val="center"/>
                              <w:rPr>
                                <w:rFonts w:ascii="Futura Std Light" w:hAnsi="Futura Std Light"/>
                              </w:rPr>
                            </w:pPr>
                            <w:r w:rsidRPr="001C4690">
                              <w:rPr>
                                <w:rFonts w:ascii="Futura Std Light" w:hAnsi="Futura Std Light"/>
                              </w:rPr>
                              <w:t>Delutvärdering/Nulägesanalys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6" o:spid="_x0000_s1040" style="position:absolute;left:0;text-align:left;margin-left:657.4pt;margin-top:1.55pt;width:93pt;height:44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" strokecolor="#c0504d" strokeweight="2.5pt">
                <v:shadow color="#868686"/>
                <v:textbox>
                  <w:txbxContent>
                    <w:p w:rsidR="00F56AD1" w:rsidRPr="001C4690" w:rsidRDefault="00F56AD1" w:rsidP="00F56AD1">
                      <w:pPr>
                        <w:jc w:val="center"/>
                        <w:rPr>
                          <w:rFonts w:ascii="Futura Std Light" w:hAnsi="Futura Std Light"/>
                        </w:rPr>
                      </w:pPr>
                      <w:r w:rsidRPr="001C4690">
                        <w:rPr>
                          <w:rFonts w:ascii="Futura Std Light" w:hAnsi="Futura Std Light"/>
                        </w:rPr>
                        <w:t>Delutvärdering/Nulägesanalys</w:t>
                      </w:r>
                    </w:p>
                  </w:txbxContent>
                </v:textbox>
              </v:roundrect>
            </w:pict>
          </mc:Fallback>
        </mc:AlternateContent>
      </w:r>
    </w:p>
    <w:p w:rsidR="00F56AD1" w:rsidRPr="00F56AD1" w:rsidRDefault="00F56AD1" w:rsidP="00F56AD1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</w:p>
    <w:p w:rsidR="00F56AD1" w:rsidRPr="00F56AD1" w:rsidRDefault="00F56AD1" w:rsidP="00F56AD1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</w:p>
    <w:p w:rsidR="00F56AD1" w:rsidRPr="002505A3" w:rsidRDefault="00F56AD1" w:rsidP="00F56AD1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  <w:r w:rsidRPr="00F56AD1">
        <w:rPr>
          <w:rFonts w:eastAsiaTheme="minorEastAsia" w:cstheme="minorBid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D79035B" wp14:editId="668292FF">
                <wp:simplePos x="0" y="0"/>
                <wp:positionH relativeFrom="column">
                  <wp:posOffset>8215630</wp:posOffset>
                </wp:positionH>
                <wp:positionV relativeFrom="paragraph">
                  <wp:posOffset>12700</wp:posOffset>
                </wp:positionV>
                <wp:extent cx="1257300" cy="561975"/>
                <wp:effectExtent l="19050" t="19050" r="19050" b="28575"/>
                <wp:wrapNone/>
                <wp:docPr id="8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561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31750" cmpd="sng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56AD1" w:rsidRPr="001C4690" w:rsidRDefault="00F56AD1" w:rsidP="00F56AD1">
                            <w:pPr>
                              <w:jc w:val="center"/>
                              <w:rPr>
                                <w:rFonts w:ascii="Futura Std Light" w:hAnsi="Futura Std Light"/>
                              </w:rPr>
                            </w:pPr>
                            <w:r w:rsidRPr="001C4690">
                              <w:rPr>
                                <w:rFonts w:ascii="Futura Std Light" w:hAnsi="Futura Std Light"/>
                              </w:rPr>
                              <w:t>Delutvärdering/Nulägesanalys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8" o:spid="_x0000_s1041" style="position:absolute;left:0;text-align:left;margin-left:646.9pt;margin-top:1pt;width:99pt;height:44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" strokecolor="#c0504d" strokeweight="2.5pt">
                <v:shadow color="#868686"/>
                <v:textbox>
                  <w:txbxContent>
                    <w:p w:rsidR="00F56AD1" w:rsidRPr="001C4690" w:rsidRDefault="00F56AD1" w:rsidP="00F56AD1">
                      <w:pPr>
                        <w:jc w:val="center"/>
                        <w:rPr>
                          <w:rFonts w:ascii="Futura Std Light" w:hAnsi="Futura Std Light"/>
                        </w:rPr>
                      </w:pPr>
                      <w:r w:rsidRPr="001C4690">
                        <w:rPr>
                          <w:rFonts w:ascii="Futura Std Light" w:hAnsi="Futura Std Light"/>
                        </w:rPr>
                        <w:t>Delutvärdering/Nulägesanalys</w:t>
                      </w:r>
                    </w:p>
                  </w:txbxContent>
                </v:textbox>
              </v:roundrect>
            </w:pict>
          </mc:Fallback>
        </mc:AlternateContent>
      </w:r>
    </w:p>
    <w:p w:rsidR="002505A3" w:rsidRDefault="002505A3" w:rsidP="002505A3">
      <w:pPr>
        <w:tabs>
          <w:tab w:val="center" w:pos="4536"/>
          <w:tab w:val="right" w:pos="9072"/>
        </w:tabs>
        <w:rPr>
          <w:rFonts w:eastAsiaTheme="minorEastAsia" w:cstheme="minorBidi"/>
          <w:sz w:val="40"/>
          <w:szCs w:val="40"/>
        </w:rPr>
      </w:pPr>
    </w:p>
    <w:p w:rsidR="00F56AD1" w:rsidRPr="002505A3" w:rsidRDefault="00F56AD1" w:rsidP="00F56AD1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</w:p>
    <w:p w:rsidR="002C7048" w:rsidRPr="002505A3" w:rsidRDefault="002C7048" w:rsidP="002505A3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</w:p>
    <w:p w:rsidR="00F56AD1" w:rsidRPr="002505A3" w:rsidRDefault="00F56AD1" w:rsidP="002505A3">
      <w:pPr>
        <w:tabs>
          <w:tab w:val="center" w:pos="4536"/>
          <w:tab w:val="right" w:pos="9072"/>
        </w:tabs>
        <w:jc w:val="center"/>
        <w:rPr>
          <w:rFonts w:eastAsiaTheme="minorEastAsia" w:cstheme="minorBidi"/>
          <w:sz w:val="40"/>
          <w:szCs w:val="40"/>
        </w:rPr>
      </w:pPr>
    </w:p>
    <w:p w:rsidR="002505A3" w:rsidRDefault="002505A3">
      <w:pPr>
        <w:spacing w:after="200" w:line="276" w:lineRule="auto"/>
        <w:rPr>
          <w:rFonts w:ascii="Futura Std Light" w:hAnsi="Futura Std Light"/>
        </w:rPr>
      </w:pPr>
      <w:r>
        <w:rPr>
          <w:rFonts w:ascii="Futura Std Light" w:hAnsi="Futura Std Light"/>
        </w:rPr>
        <w:br w:type="page"/>
      </w:r>
    </w:p>
    <w:p w:rsidR="00390DE0" w:rsidRPr="00C413CF" w:rsidRDefault="005B0AA7" w:rsidP="00902665">
      <w:pPr>
        <w:tabs>
          <w:tab w:val="left" w:pos="5812"/>
        </w:tabs>
        <w:rPr>
          <w:rFonts w:ascii="Futura Std Light" w:hAnsi="Futura Std Light"/>
          <w:sz w:val="28"/>
        </w:rPr>
      </w:pPr>
      <w:r>
        <w:rPr>
          <w:rFonts w:ascii="Futura Std Light" w:hAnsi="Futura Std Light"/>
          <w:sz w:val="28"/>
        </w:rPr>
        <w:lastRenderedPageBreak/>
        <w:t>Fritidshem</w:t>
      </w:r>
      <w:r w:rsidR="00390DE0" w:rsidRPr="00C413CF">
        <w:rPr>
          <w:rFonts w:ascii="Futura Std Light" w:hAnsi="Futura Std Light"/>
          <w:sz w:val="28"/>
        </w:rPr>
        <w:t>/Grupp</w:t>
      </w:r>
      <w:r w:rsidR="00902665" w:rsidRPr="00C413CF">
        <w:rPr>
          <w:rFonts w:ascii="Futura Std Light" w:hAnsi="Futura Std Light"/>
          <w:sz w:val="28"/>
        </w:rPr>
        <w:tab/>
        <w:t>Upprättat den</w:t>
      </w:r>
    </w:p>
    <w:tbl>
      <w:tblPr>
        <w:tblW w:w="0" w:type="auto"/>
        <w:tblInd w:w="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2"/>
        <w:gridCol w:w="2977"/>
      </w:tblGrid>
      <w:tr w:rsidR="00F56AD1" w:rsidRPr="00685615" w:rsidTr="004764D0">
        <w:trPr>
          <w:trHeight w:val="443"/>
        </w:trPr>
        <w:tc>
          <w:tcPr>
            <w:tcW w:w="5702" w:type="dxa"/>
            <w:shd w:val="clear" w:color="auto" w:fill="auto"/>
          </w:tcPr>
          <w:p w:rsidR="004764D0" w:rsidRPr="00685615" w:rsidRDefault="004764D0" w:rsidP="000922BC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</w:tcPr>
          <w:p w:rsidR="004764D0" w:rsidRPr="00685615" w:rsidRDefault="004764D0" w:rsidP="000922BC">
            <w:pPr>
              <w:rPr>
                <w:sz w:val="32"/>
                <w:szCs w:val="32"/>
              </w:rPr>
            </w:pPr>
          </w:p>
        </w:tc>
      </w:tr>
    </w:tbl>
    <w:p w:rsidR="00F56AD1" w:rsidRDefault="00F56AD1" w:rsidP="004025D9">
      <w:pPr>
        <w:rPr>
          <w:rFonts w:ascii="Futura Std Light" w:hAnsi="Futura Std Light"/>
        </w:rPr>
      </w:pPr>
    </w:p>
    <w:p w:rsidR="00C413CF" w:rsidRDefault="00C413CF" w:rsidP="004025D9">
      <w:pPr>
        <w:rPr>
          <w:b/>
          <w:sz w:val="36"/>
        </w:rPr>
      </w:pPr>
    </w:p>
    <w:p w:rsidR="00F57FFB" w:rsidRPr="00C413CF" w:rsidRDefault="00C413CF" w:rsidP="004025D9">
      <w:pPr>
        <w:rPr>
          <w:b/>
          <w:sz w:val="36"/>
        </w:rPr>
      </w:pPr>
      <w:r w:rsidRPr="00C413CF">
        <w:rPr>
          <w:b/>
          <w:sz w:val="36"/>
        </w:rPr>
        <w:t>VAD</w:t>
      </w:r>
    </w:p>
    <w:p w:rsidR="004025D9" w:rsidRPr="005E4A4A" w:rsidRDefault="006F4337" w:rsidP="005E4A4A">
      <w:pPr>
        <w:pStyle w:val="Liststycke"/>
        <w:numPr>
          <w:ilvl w:val="0"/>
          <w:numId w:val="27"/>
        </w:numPr>
        <w:rPr>
          <w:sz w:val="32"/>
          <w:szCs w:val="32"/>
        </w:rPr>
      </w:pPr>
      <w:r w:rsidRPr="005E4A4A">
        <w:rPr>
          <w:sz w:val="32"/>
          <w:szCs w:val="32"/>
        </w:rPr>
        <w:t>Prio</w:t>
      </w:r>
      <w:r w:rsidR="005B0AA7">
        <w:rPr>
          <w:sz w:val="32"/>
          <w:szCs w:val="32"/>
        </w:rPr>
        <w:t>riterade mål</w:t>
      </w:r>
    </w:p>
    <w:p w:rsidR="005E4A4A" w:rsidRDefault="00B834EC" w:rsidP="004025D9"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5FDE1538" wp14:editId="65E0F91B">
                <wp:simplePos x="0" y="0"/>
                <wp:positionH relativeFrom="column">
                  <wp:posOffset>-9525</wp:posOffset>
                </wp:positionH>
                <wp:positionV relativeFrom="paragraph">
                  <wp:posOffset>66675</wp:posOffset>
                </wp:positionV>
                <wp:extent cx="5521960" cy="1403985"/>
                <wp:effectExtent l="0" t="0" r="21590" b="27305"/>
                <wp:wrapTight wrapText="bothSides">
                  <wp:wrapPolygon edited="0">
                    <wp:start x="0" y="0"/>
                    <wp:lineTo x="0" y="21863"/>
                    <wp:lineTo x="21610" y="21863"/>
                    <wp:lineTo x="21610" y="0"/>
                    <wp:lineTo x="0" y="0"/>
                  </wp:wrapPolygon>
                </wp:wrapTight>
                <wp:docPr id="2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19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4A4A" w:rsidRDefault="005E4A4A" w:rsidP="005E4A4A"/>
                          <w:p w:rsidR="005E4A4A" w:rsidRDefault="005E4A4A" w:rsidP="005E4A4A"/>
                          <w:p w:rsidR="005E4A4A" w:rsidRDefault="005E4A4A" w:rsidP="005E4A4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2" type="#_x0000_t202" style="position:absolute;margin-left:-.75pt;margin-top:5.25pt;width:434.8pt;height:110.55pt;z-index:-2516111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">
                <v:textbox style="mso-fit-shape-to-text:t">
                  <w:txbxContent>
                    <w:p w:rsidR="005E4A4A" w:rsidRDefault="005E4A4A" w:rsidP="005E4A4A"/>
                    <w:p w:rsidR="005E4A4A" w:rsidRDefault="005E4A4A" w:rsidP="005E4A4A"/>
                    <w:p w:rsidR="005E4A4A" w:rsidRDefault="005E4A4A" w:rsidP="005E4A4A"/>
                  </w:txbxContent>
                </v:textbox>
                <w10:wrap type="tight"/>
              </v:shape>
            </w:pict>
          </mc:Fallback>
        </mc:AlternateContent>
      </w:r>
    </w:p>
    <w:p w:rsidR="004025D9" w:rsidRDefault="004025D9" w:rsidP="004025D9"/>
    <w:p w:rsidR="00B834EC" w:rsidRDefault="00B834EC" w:rsidP="006F4337">
      <w:pPr>
        <w:rPr>
          <w:sz w:val="32"/>
          <w:szCs w:val="32"/>
        </w:rPr>
      </w:pPr>
    </w:p>
    <w:p w:rsidR="00B834EC" w:rsidRDefault="00B834EC" w:rsidP="006F4337">
      <w:pPr>
        <w:rPr>
          <w:sz w:val="32"/>
          <w:szCs w:val="32"/>
        </w:rPr>
      </w:pPr>
    </w:p>
    <w:p w:rsidR="00B834EC" w:rsidRDefault="00B834EC" w:rsidP="006F4337">
      <w:pPr>
        <w:rPr>
          <w:sz w:val="32"/>
          <w:szCs w:val="32"/>
        </w:rPr>
      </w:pPr>
    </w:p>
    <w:p w:rsidR="004025D9" w:rsidRPr="006F4337" w:rsidRDefault="006F4337" w:rsidP="006F4337">
      <w:pPr>
        <w:rPr>
          <w:rFonts w:ascii="Futura Std Light" w:hAnsi="Futura Std Light"/>
        </w:rPr>
      </w:pPr>
      <w:r>
        <w:rPr>
          <w:sz w:val="32"/>
          <w:szCs w:val="32"/>
        </w:rPr>
        <w:t xml:space="preserve">2. </w:t>
      </w:r>
      <w:r w:rsidR="005E4A4A">
        <w:rPr>
          <w:sz w:val="32"/>
          <w:szCs w:val="32"/>
        </w:rPr>
        <w:t xml:space="preserve">Nuläge </w:t>
      </w:r>
    </w:p>
    <w:p w:rsidR="006F4337" w:rsidRDefault="005764BD" w:rsidP="006F4337">
      <w:pPr>
        <w:rPr>
          <w:rFonts w:ascii="Futura Std Light" w:eastAsiaTheme="minorEastAsia" w:hAnsi="Futura Std Light" w:cstheme="minorBidi"/>
          <w:sz w:val="28"/>
          <w:szCs w:val="28"/>
        </w:rPr>
      </w:pPr>
      <w:r w:rsidRPr="005764BD">
        <w:rPr>
          <w:rFonts w:ascii="Futura Std Light" w:eastAsiaTheme="minorEastAsia" w:hAnsi="Futura Std Light" w:cstheme="minorBidi"/>
          <w:sz w:val="28"/>
          <w:szCs w:val="28"/>
        </w:rPr>
        <w:t xml:space="preserve">Vilka kompetenser, färdigheter och förmågor </w:t>
      </w:r>
      <w:r w:rsidR="00EF20C8">
        <w:rPr>
          <w:rFonts w:ascii="Futura Std Light" w:eastAsiaTheme="minorEastAsia" w:hAnsi="Futura Std Light" w:cstheme="minorBidi"/>
          <w:sz w:val="28"/>
          <w:szCs w:val="28"/>
        </w:rPr>
        <w:t xml:space="preserve">uppvisar </w:t>
      </w:r>
      <w:r w:rsidR="004F007B">
        <w:rPr>
          <w:rFonts w:ascii="Futura Std Light" w:eastAsiaTheme="minorEastAsia" w:hAnsi="Futura Std Light" w:cstheme="minorBidi"/>
          <w:sz w:val="28"/>
          <w:szCs w:val="28"/>
        </w:rPr>
        <w:t>elever</w:t>
      </w:r>
      <w:r w:rsidRPr="005764BD">
        <w:rPr>
          <w:rFonts w:ascii="Futura Std Light" w:eastAsiaTheme="minorEastAsia" w:hAnsi="Futura Std Light" w:cstheme="minorBidi"/>
          <w:sz w:val="28"/>
          <w:szCs w:val="28"/>
        </w:rPr>
        <w:t xml:space="preserve"> i den verksamhet de befinner sig i och vilka behöver vi utveckla?</w:t>
      </w:r>
    </w:p>
    <w:p w:rsidR="005E4A4A" w:rsidRDefault="00B834EC" w:rsidP="004025D9"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3B1ECC94" wp14:editId="279B2D1F">
                <wp:simplePos x="0" y="0"/>
                <wp:positionH relativeFrom="column">
                  <wp:posOffset>-9525</wp:posOffset>
                </wp:positionH>
                <wp:positionV relativeFrom="paragraph">
                  <wp:posOffset>62865</wp:posOffset>
                </wp:positionV>
                <wp:extent cx="5521960" cy="1403985"/>
                <wp:effectExtent l="0" t="0" r="21590" b="23495"/>
                <wp:wrapTight wrapText="bothSides">
                  <wp:wrapPolygon edited="0">
                    <wp:start x="0" y="0"/>
                    <wp:lineTo x="0" y="21710"/>
                    <wp:lineTo x="21610" y="21710"/>
                    <wp:lineTo x="21610" y="0"/>
                    <wp:lineTo x="0" y="0"/>
                  </wp:wrapPolygon>
                </wp:wrapTight>
                <wp:docPr id="1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19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4A4A" w:rsidRDefault="005E4A4A" w:rsidP="005E4A4A">
                            <w:pPr>
                              <w:rPr>
                                <w:rFonts w:ascii="Futura Std Light" w:hAnsi="Futura Std Light"/>
                              </w:rPr>
                            </w:pPr>
                            <w:r>
                              <w:rPr>
                                <w:rFonts w:ascii="Futura Std Light" w:hAnsi="Futura Std Light"/>
                              </w:rPr>
                              <w:t>Utifrån prio</w:t>
                            </w:r>
                            <w:r w:rsidR="005B0AA7">
                              <w:rPr>
                                <w:rFonts w:ascii="Futura Std Light" w:hAnsi="Futura Std Light"/>
                              </w:rPr>
                              <w:t>riterade mål</w:t>
                            </w:r>
                          </w:p>
                          <w:p w:rsidR="005E4A4A" w:rsidRDefault="005E4A4A"/>
                          <w:p w:rsidR="005E4A4A" w:rsidRDefault="005E4A4A"/>
                          <w:p w:rsidR="005E4A4A" w:rsidRDefault="005E4A4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3" type="#_x0000_t202" style="position:absolute;margin-left:-.75pt;margin-top:4.95pt;width:434.8pt;height:110.55pt;z-index:-2516131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">
                <v:textbox style="mso-fit-shape-to-text:t">
                  <w:txbxContent>
                    <w:p w:rsidR="005E4A4A" w:rsidRDefault="005E4A4A" w:rsidP="005E4A4A">
                      <w:pPr>
                        <w:rPr>
                          <w:rFonts w:ascii="Futura Std Light" w:hAnsi="Futura Std Light"/>
                        </w:rPr>
                      </w:pPr>
                      <w:r>
                        <w:rPr>
                          <w:rFonts w:ascii="Futura Std Light" w:hAnsi="Futura Std Light"/>
                        </w:rPr>
                        <w:t>Utifrån prio</w:t>
                      </w:r>
                      <w:r w:rsidR="005B0AA7">
                        <w:rPr>
                          <w:rFonts w:ascii="Futura Std Light" w:hAnsi="Futura Std Light"/>
                        </w:rPr>
                        <w:t>riterade mål</w:t>
                      </w:r>
                    </w:p>
                    <w:p w:rsidR="005E4A4A" w:rsidRDefault="005E4A4A"/>
                    <w:p w:rsidR="005E4A4A" w:rsidRDefault="005E4A4A"/>
                    <w:p w:rsidR="005E4A4A" w:rsidRDefault="005E4A4A"/>
                  </w:txbxContent>
                </v:textbox>
                <w10:wrap type="tight"/>
              </v:shape>
            </w:pict>
          </mc:Fallback>
        </mc:AlternateContent>
      </w:r>
    </w:p>
    <w:p w:rsidR="005E4A4A" w:rsidRDefault="005E4A4A" w:rsidP="005E4A4A"/>
    <w:p w:rsidR="005E4A4A" w:rsidRDefault="005E4A4A" w:rsidP="005E4A4A"/>
    <w:p w:rsidR="00C413CF" w:rsidRDefault="00C413CF">
      <w:pPr>
        <w:spacing w:after="200" w:line="276" w:lineRule="auto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C413CF" w:rsidRPr="00C413CF" w:rsidRDefault="00C413CF" w:rsidP="005E4A4A">
      <w:pPr>
        <w:rPr>
          <w:b/>
          <w:sz w:val="36"/>
        </w:rPr>
      </w:pPr>
      <w:r w:rsidRPr="00C413CF">
        <w:rPr>
          <w:b/>
          <w:sz w:val="36"/>
        </w:rPr>
        <w:lastRenderedPageBreak/>
        <w:t>VART</w:t>
      </w:r>
    </w:p>
    <w:p w:rsidR="005E4A4A" w:rsidRPr="00334D83" w:rsidRDefault="005E4A4A" w:rsidP="00334D83">
      <w:pPr>
        <w:pStyle w:val="Liststycke"/>
        <w:numPr>
          <w:ilvl w:val="0"/>
          <w:numId w:val="27"/>
        </w:numPr>
        <w:rPr>
          <w:sz w:val="32"/>
          <w:szCs w:val="32"/>
        </w:rPr>
      </w:pPr>
      <w:r w:rsidRPr="00334D83">
        <w:rPr>
          <w:sz w:val="32"/>
          <w:szCs w:val="32"/>
        </w:rPr>
        <w:t>Målbild</w:t>
      </w:r>
    </w:p>
    <w:p w:rsidR="00334D83" w:rsidRDefault="00334D83" w:rsidP="00334D83">
      <w:pPr>
        <w:rPr>
          <w:rFonts w:ascii="Futura Std Light" w:hAnsi="Futura Std Light"/>
        </w:rPr>
      </w:pPr>
      <w:r>
        <w:rPr>
          <w:rFonts w:ascii="Futura Std Light" w:hAnsi="Futura Std Light"/>
        </w:rPr>
        <w:t xml:space="preserve">Tidsplan - när ska arbetet </w:t>
      </w:r>
      <w:r w:rsidR="009238E2">
        <w:rPr>
          <w:rFonts w:ascii="Futura Std Light" w:hAnsi="Futura Std Light"/>
        </w:rPr>
        <w:t xml:space="preserve">följas upp och </w:t>
      </w:r>
      <w:r>
        <w:rPr>
          <w:rFonts w:ascii="Futura Std Light" w:hAnsi="Futura Std Light"/>
        </w:rPr>
        <w:t>utvärderas?</w:t>
      </w:r>
    </w:p>
    <w:tbl>
      <w:tblPr>
        <w:tblStyle w:val="Tabellrutnt"/>
        <w:tblW w:w="0" w:type="auto"/>
        <w:tblInd w:w="108" w:type="dxa"/>
        <w:tblLook w:val="04A0" w:firstRow="1" w:lastRow="0" w:firstColumn="1" w:lastColumn="0" w:noHBand="0" w:noVBand="1"/>
      </w:tblPr>
      <w:tblGrid>
        <w:gridCol w:w="8647"/>
      </w:tblGrid>
      <w:tr w:rsidR="00334D83" w:rsidTr="00334D83">
        <w:tc>
          <w:tcPr>
            <w:tcW w:w="8647" w:type="dxa"/>
          </w:tcPr>
          <w:p w:rsidR="00334D83" w:rsidRDefault="00334D83" w:rsidP="00334D83">
            <w:r>
              <w:t xml:space="preserve">Tidpunkt för </w:t>
            </w:r>
            <w:r w:rsidR="009238E2">
              <w:t>uppföljning</w:t>
            </w:r>
            <w:r>
              <w:t xml:space="preserve"> </w:t>
            </w:r>
          </w:p>
          <w:p w:rsidR="00334D83" w:rsidRPr="00334D83" w:rsidRDefault="00334D83" w:rsidP="00334D83"/>
        </w:tc>
      </w:tr>
      <w:tr w:rsidR="00334D83" w:rsidTr="00334D83">
        <w:tc>
          <w:tcPr>
            <w:tcW w:w="8647" w:type="dxa"/>
          </w:tcPr>
          <w:p w:rsidR="00334D83" w:rsidRDefault="00334D83" w:rsidP="00334D83">
            <w:r>
              <w:t>Tidpunkt för</w:t>
            </w:r>
            <w:r w:rsidR="009238E2">
              <w:t xml:space="preserve"> utvärdering av </w:t>
            </w:r>
            <w:r>
              <w:t>resultat, analys</w:t>
            </w:r>
            <w:r w:rsidR="009238E2">
              <w:t xml:space="preserve"> och</w:t>
            </w:r>
            <w:r>
              <w:t xml:space="preserve"> slutsatser</w:t>
            </w:r>
          </w:p>
          <w:p w:rsidR="00334D83" w:rsidRPr="00334D83" w:rsidRDefault="00334D83" w:rsidP="00334D83"/>
        </w:tc>
      </w:tr>
    </w:tbl>
    <w:p w:rsidR="00334D83" w:rsidRDefault="00334D83" w:rsidP="005E4A4A">
      <w:pPr>
        <w:rPr>
          <w:rFonts w:ascii="Futura Std Light" w:eastAsiaTheme="minorEastAsia" w:hAnsi="Futura Std Light" w:cstheme="minorBidi"/>
          <w:sz w:val="28"/>
          <w:szCs w:val="28"/>
        </w:rPr>
      </w:pPr>
    </w:p>
    <w:p w:rsidR="00334D83" w:rsidRDefault="00334D83" w:rsidP="005E4A4A">
      <w:pPr>
        <w:rPr>
          <w:rFonts w:ascii="Futura Std Light" w:eastAsiaTheme="minorEastAsia" w:hAnsi="Futura Std Light" w:cstheme="minorBidi"/>
          <w:sz w:val="28"/>
          <w:szCs w:val="28"/>
        </w:rPr>
      </w:pPr>
    </w:p>
    <w:p w:rsidR="005E4A4A" w:rsidRDefault="005E4A4A" w:rsidP="005E4A4A">
      <w:pPr>
        <w:rPr>
          <w:rFonts w:ascii="Futura Std Light" w:eastAsiaTheme="minorEastAsia" w:hAnsi="Futura Std Light" w:cstheme="minorBidi"/>
          <w:sz w:val="28"/>
          <w:szCs w:val="28"/>
        </w:rPr>
      </w:pPr>
      <w:r w:rsidRPr="005E4A4A">
        <w:rPr>
          <w:rFonts w:ascii="Futura Std Light" w:eastAsiaTheme="minorEastAsia" w:hAnsi="Futura Std Light" w:cstheme="minorBidi"/>
          <w:sz w:val="28"/>
          <w:szCs w:val="28"/>
        </w:rPr>
        <w:t>V</w:t>
      </w:r>
      <w:r>
        <w:rPr>
          <w:rFonts w:ascii="Futura Std Light" w:eastAsiaTheme="minorEastAsia" w:hAnsi="Futura Std Light" w:cstheme="minorBidi"/>
          <w:sz w:val="28"/>
          <w:szCs w:val="28"/>
        </w:rPr>
        <w:t xml:space="preserve">ilket </w:t>
      </w:r>
      <w:r w:rsidR="005764BD">
        <w:rPr>
          <w:rFonts w:ascii="Futura Std Light" w:eastAsiaTheme="minorEastAsia" w:hAnsi="Futura Std Light" w:cstheme="minorBidi"/>
          <w:sz w:val="28"/>
          <w:szCs w:val="28"/>
        </w:rPr>
        <w:t xml:space="preserve">förändrat </w:t>
      </w:r>
      <w:r>
        <w:rPr>
          <w:rFonts w:ascii="Futura Std Light" w:eastAsiaTheme="minorEastAsia" w:hAnsi="Futura Std Light" w:cstheme="minorBidi"/>
          <w:sz w:val="28"/>
          <w:szCs w:val="28"/>
        </w:rPr>
        <w:t xml:space="preserve">kunnande förväntar vi att </w:t>
      </w:r>
      <w:r w:rsidR="004F007B">
        <w:rPr>
          <w:rFonts w:ascii="Futura Std Light" w:eastAsiaTheme="minorEastAsia" w:hAnsi="Futura Std Light" w:cstheme="minorBidi"/>
          <w:sz w:val="28"/>
          <w:szCs w:val="28"/>
        </w:rPr>
        <w:t>elever</w:t>
      </w:r>
      <w:r>
        <w:rPr>
          <w:rFonts w:ascii="Futura Std Light" w:eastAsiaTheme="minorEastAsia" w:hAnsi="Futura Std Light" w:cstheme="minorBidi"/>
          <w:sz w:val="28"/>
          <w:szCs w:val="28"/>
        </w:rPr>
        <w:t xml:space="preserve"> ska uppvisa efter genomförd process?</w:t>
      </w:r>
    </w:p>
    <w:p w:rsidR="005E4A4A" w:rsidRDefault="00B834EC" w:rsidP="005E4A4A"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1860A269" wp14:editId="4E434294">
                <wp:simplePos x="0" y="0"/>
                <wp:positionH relativeFrom="column">
                  <wp:posOffset>-9525</wp:posOffset>
                </wp:positionH>
                <wp:positionV relativeFrom="paragraph">
                  <wp:posOffset>68580</wp:posOffset>
                </wp:positionV>
                <wp:extent cx="5521960" cy="1403985"/>
                <wp:effectExtent l="0" t="0" r="21590" b="23495"/>
                <wp:wrapTight wrapText="bothSides">
                  <wp:wrapPolygon edited="0">
                    <wp:start x="0" y="0"/>
                    <wp:lineTo x="0" y="21710"/>
                    <wp:lineTo x="21610" y="21710"/>
                    <wp:lineTo x="21610" y="0"/>
                    <wp:lineTo x="0" y="0"/>
                  </wp:wrapPolygon>
                </wp:wrapTight>
                <wp:docPr id="2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19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4A4A" w:rsidRDefault="005E4A4A" w:rsidP="005E4A4A">
                            <w:pPr>
                              <w:rPr>
                                <w:rFonts w:ascii="Futura Std Light" w:hAnsi="Futura Std Light"/>
                              </w:rPr>
                            </w:pPr>
                            <w:r>
                              <w:rPr>
                                <w:rFonts w:ascii="Futura Std Light" w:hAnsi="Futura Std Light"/>
                              </w:rPr>
                              <w:t>Utifrån prio</w:t>
                            </w:r>
                            <w:r w:rsidR="005B0AA7">
                              <w:rPr>
                                <w:rFonts w:ascii="Futura Std Light" w:hAnsi="Futura Std Light"/>
                              </w:rPr>
                              <w:t>riterade mål</w:t>
                            </w:r>
                            <w:r w:rsidR="0031205E">
                              <w:rPr>
                                <w:rFonts w:ascii="Futura Std Light" w:hAnsi="Futura Std Light"/>
                              </w:rPr>
                              <w:t>:</w:t>
                            </w:r>
                          </w:p>
                          <w:p w:rsidR="005E4A4A" w:rsidRDefault="005E4A4A" w:rsidP="005E4A4A"/>
                          <w:p w:rsidR="005E4A4A" w:rsidRDefault="005E4A4A" w:rsidP="005E4A4A"/>
                          <w:p w:rsidR="005E4A4A" w:rsidRDefault="005E4A4A" w:rsidP="005E4A4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4" type="#_x0000_t202" style="position:absolute;margin-left:-.75pt;margin-top:5.4pt;width:434.8pt;height:110.55pt;z-index:-2516070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">
                <v:textbox style="mso-fit-shape-to-text:t">
                  <w:txbxContent>
                    <w:p w:rsidR="005E4A4A" w:rsidRDefault="005E4A4A" w:rsidP="005E4A4A">
                      <w:pPr>
                        <w:rPr>
                          <w:rFonts w:ascii="Futura Std Light" w:hAnsi="Futura Std Light"/>
                        </w:rPr>
                      </w:pPr>
                      <w:r>
                        <w:rPr>
                          <w:rFonts w:ascii="Futura Std Light" w:hAnsi="Futura Std Light"/>
                        </w:rPr>
                        <w:t>Utifrån prio</w:t>
                      </w:r>
                      <w:r w:rsidR="005B0AA7">
                        <w:rPr>
                          <w:rFonts w:ascii="Futura Std Light" w:hAnsi="Futura Std Light"/>
                        </w:rPr>
                        <w:t>riterade mål</w:t>
                      </w:r>
                      <w:r w:rsidR="0031205E">
                        <w:rPr>
                          <w:rFonts w:ascii="Futura Std Light" w:hAnsi="Futura Std Light"/>
                        </w:rPr>
                        <w:t>:</w:t>
                      </w:r>
                    </w:p>
                    <w:p w:rsidR="005E4A4A" w:rsidRDefault="005E4A4A" w:rsidP="005E4A4A"/>
                    <w:p w:rsidR="005E4A4A" w:rsidRDefault="005E4A4A" w:rsidP="005E4A4A"/>
                    <w:p w:rsidR="005E4A4A" w:rsidRDefault="005E4A4A" w:rsidP="005E4A4A"/>
                  </w:txbxContent>
                </v:textbox>
                <w10:wrap type="tight"/>
              </v:shape>
            </w:pict>
          </mc:Fallback>
        </mc:AlternateContent>
      </w:r>
    </w:p>
    <w:p w:rsidR="00C413CF" w:rsidRDefault="00C413CF">
      <w:pPr>
        <w:spacing w:after="200" w:line="276" w:lineRule="auto"/>
        <w:rPr>
          <w:rFonts w:ascii="Futura Std Light" w:eastAsiaTheme="minorEastAsia" w:hAnsi="Futura Std Light" w:cstheme="minorBidi"/>
          <w:sz w:val="28"/>
          <w:szCs w:val="28"/>
        </w:rPr>
      </w:pPr>
    </w:p>
    <w:p w:rsidR="00C413CF" w:rsidRDefault="00C413CF">
      <w:pPr>
        <w:spacing w:after="200" w:line="276" w:lineRule="auto"/>
        <w:rPr>
          <w:rFonts w:ascii="Futura Std Light" w:eastAsiaTheme="minorEastAsia" w:hAnsi="Futura Std Light" w:cstheme="minorBidi"/>
          <w:sz w:val="28"/>
          <w:szCs w:val="28"/>
        </w:rPr>
      </w:pPr>
    </w:p>
    <w:p w:rsidR="005E4A4A" w:rsidRDefault="005E4A4A">
      <w:pPr>
        <w:spacing w:after="200" w:line="276" w:lineRule="auto"/>
        <w:rPr>
          <w:rFonts w:ascii="Futura Std Light" w:eastAsiaTheme="minorEastAsia" w:hAnsi="Futura Std Light" w:cstheme="minorBidi"/>
          <w:sz w:val="28"/>
          <w:szCs w:val="28"/>
        </w:rPr>
      </w:pPr>
    </w:p>
    <w:p w:rsidR="005E4A4A" w:rsidRPr="005E4A4A" w:rsidRDefault="00B834EC" w:rsidP="005E4A4A">
      <w:pPr>
        <w:spacing w:after="200" w:line="276" w:lineRule="auto"/>
        <w:rPr>
          <w:rFonts w:ascii="Futura Std Light" w:eastAsiaTheme="minorEastAsia" w:hAnsi="Futura Std Light" w:cstheme="minorBidi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21E95439" wp14:editId="0F50E0C2">
                <wp:simplePos x="0" y="0"/>
                <wp:positionH relativeFrom="column">
                  <wp:posOffset>-9525</wp:posOffset>
                </wp:positionH>
                <wp:positionV relativeFrom="paragraph">
                  <wp:posOffset>567055</wp:posOffset>
                </wp:positionV>
                <wp:extent cx="5521960" cy="1403985"/>
                <wp:effectExtent l="0" t="0" r="21590" b="23495"/>
                <wp:wrapTight wrapText="bothSides">
                  <wp:wrapPolygon edited="0">
                    <wp:start x="0" y="0"/>
                    <wp:lineTo x="0" y="21710"/>
                    <wp:lineTo x="21610" y="21710"/>
                    <wp:lineTo x="21610" y="0"/>
                    <wp:lineTo x="0" y="0"/>
                  </wp:wrapPolygon>
                </wp:wrapTight>
                <wp:docPr id="2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19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4A4A" w:rsidRDefault="0031205E" w:rsidP="005E4A4A">
                            <w:pPr>
                              <w:rPr>
                                <w:rFonts w:ascii="Futura Std Light" w:hAnsi="Futura Std Light"/>
                              </w:rPr>
                            </w:pPr>
                            <w:r>
                              <w:rPr>
                                <w:rFonts w:ascii="Futura Std Light" w:hAnsi="Futura Std Light"/>
                              </w:rPr>
                              <w:t>Utifrån prioriterade mål:</w:t>
                            </w:r>
                          </w:p>
                          <w:p w:rsidR="005E4A4A" w:rsidRDefault="005E4A4A" w:rsidP="005E4A4A"/>
                          <w:p w:rsidR="005E4A4A" w:rsidRDefault="005E4A4A" w:rsidP="005E4A4A"/>
                          <w:p w:rsidR="005E4A4A" w:rsidRDefault="005E4A4A" w:rsidP="005E4A4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5" type="#_x0000_t202" style="position:absolute;margin-left:-.75pt;margin-top:44.65pt;width:434.8pt;height:110.55pt;z-index:-2516060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">
                <v:textbox style="mso-fit-shape-to-text:t">
                  <w:txbxContent>
                    <w:p w:rsidR="005E4A4A" w:rsidRDefault="0031205E" w:rsidP="005E4A4A">
                      <w:pPr>
                        <w:rPr>
                          <w:rFonts w:ascii="Futura Std Light" w:hAnsi="Futura Std Light"/>
                        </w:rPr>
                      </w:pPr>
                      <w:r>
                        <w:rPr>
                          <w:rFonts w:ascii="Futura Std Light" w:hAnsi="Futura Std Light"/>
                        </w:rPr>
                        <w:t>Utifrån prioriterade mål:</w:t>
                      </w:r>
                    </w:p>
                    <w:p w:rsidR="005E4A4A" w:rsidRDefault="005E4A4A" w:rsidP="005E4A4A"/>
                    <w:p w:rsidR="005E4A4A" w:rsidRDefault="005E4A4A" w:rsidP="005E4A4A"/>
                    <w:p w:rsidR="005E4A4A" w:rsidRDefault="005E4A4A" w:rsidP="005E4A4A"/>
                  </w:txbxContent>
                </v:textbox>
                <w10:wrap type="tight"/>
              </v:shape>
            </w:pict>
          </mc:Fallback>
        </mc:AlternateContent>
      </w:r>
      <w:r w:rsidR="005E4A4A" w:rsidRPr="005E4A4A">
        <w:rPr>
          <w:rFonts w:ascii="Futura Std Light" w:eastAsiaTheme="minorEastAsia" w:hAnsi="Futura Std Light" w:cstheme="minorBidi"/>
          <w:sz w:val="28"/>
          <w:szCs w:val="28"/>
        </w:rPr>
        <w:t>Vilk</w:t>
      </w:r>
      <w:r w:rsidR="005E4A4A">
        <w:rPr>
          <w:rFonts w:ascii="Futura Std Light" w:eastAsiaTheme="minorEastAsia" w:hAnsi="Futura Std Light" w:cstheme="minorBidi"/>
          <w:sz w:val="28"/>
          <w:szCs w:val="28"/>
        </w:rPr>
        <w:t>en ny förmåga/kapacitet förväntar vi oss att verksamheten ska uppvisa efter genomförd process?</w:t>
      </w:r>
    </w:p>
    <w:p w:rsidR="005E4A4A" w:rsidRDefault="005E4A4A" w:rsidP="005E4A4A"/>
    <w:p w:rsidR="005E4A4A" w:rsidRDefault="005E4A4A" w:rsidP="004025D9"/>
    <w:p w:rsidR="00B834EC" w:rsidRDefault="00B834EC" w:rsidP="00B834EC">
      <w:pPr>
        <w:rPr>
          <w:sz w:val="32"/>
          <w:szCs w:val="32"/>
        </w:rPr>
      </w:pPr>
    </w:p>
    <w:p w:rsidR="00B834EC" w:rsidRDefault="00B834EC" w:rsidP="00B834EC">
      <w:pPr>
        <w:rPr>
          <w:sz w:val="32"/>
          <w:szCs w:val="32"/>
        </w:rPr>
      </w:pPr>
    </w:p>
    <w:p w:rsidR="00B834EC" w:rsidRDefault="00B834EC" w:rsidP="00B834EC">
      <w:pPr>
        <w:rPr>
          <w:sz w:val="32"/>
          <w:szCs w:val="32"/>
        </w:rPr>
      </w:pPr>
    </w:p>
    <w:p w:rsidR="00334D83" w:rsidRDefault="00334D83" w:rsidP="00334D83"/>
    <w:p w:rsidR="00C413CF" w:rsidRDefault="00C413CF">
      <w:pPr>
        <w:spacing w:after="200" w:line="276" w:lineRule="auto"/>
        <w:rPr>
          <w:sz w:val="32"/>
          <w:szCs w:val="32"/>
        </w:rPr>
      </w:pPr>
    </w:p>
    <w:p w:rsidR="00334D83" w:rsidRDefault="00334D83">
      <w:pPr>
        <w:spacing w:after="200" w:line="276" w:lineRule="auto"/>
        <w:rPr>
          <w:b/>
          <w:sz w:val="36"/>
        </w:rPr>
      </w:pPr>
      <w:r>
        <w:rPr>
          <w:b/>
          <w:sz w:val="36"/>
        </w:rPr>
        <w:br w:type="page"/>
      </w:r>
    </w:p>
    <w:p w:rsidR="00C413CF" w:rsidRPr="00C413CF" w:rsidRDefault="00C413CF" w:rsidP="00B834EC">
      <w:pPr>
        <w:rPr>
          <w:b/>
          <w:sz w:val="36"/>
        </w:rPr>
      </w:pPr>
      <w:r w:rsidRPr="00C413CF">
        <w:rPr>
          <w:b/>
          <w:sz w:val="36"/>
        </w:rPr>
        <w:lastRenderedPageBreak/>
        <w:t>HUR</w:t>
      </w:r>
    </w:p>
    <w:p w:rsidR="00B834EC" w:rsidRPr="006F4337" w:rsidRDefault="00C413CF" w:rsidP="00B834EC">
      <w:pPr>
        <w:rPr>
          <w:rFonts w:ascii="Futura Std Light" w:hAnsi="Futura Std Light"/>
        </w:rPr>
      </w:pPr>
      <w:r>
        <w:rPr>
          <w:sz w:val="32"/>
          <w:szCs w:val="32"/>
        </w:rPr>
        <w:t>4</w:t>
      </w:r>
      <w:r w:rsidR="00B834EC">
        <w:rPr>
          <w:sz w:val="32"/>
          <w:szCs w:val="32"/>
        </w:rPr>
        <w:t>. Kompetensbehov</w:t>
      </w:r>
    </w:p>
    <w:p w:rsidR="00B834EC" w:rsidRPr="00B834EC" w:rsidRDefault="00B834EC" w:rsidP="00B834EC">
      <w:pPr>
        <w:tabs>
          <w:tab w:val="center" w:pos="426"/>
          <w:tab w:val="right" w:pos="9072"/>
        </w:tabs>
        <w:rPr>
          <w:rFonts w:ascii="Futura Std Light" w:eastAsiaTheme="minorEastAsia" w:hAnsi="Futura Std Light" w:cstheme="minorBidi"/>
          <w:sz w:val="28"/>
        </w:rPr>
      </w:pPr>
      <w:r w:rsidRPr="00B834EC">
        <w:rPr>
          <w:rFonts w:ascii="Futura Std Light" w:eastAsiaTheme="minorEastAsia" w:hAnsi="Futura Std Light" w:cstheme="minorBidi"/>
          <w:sz w:val="28"/>
          <w:szCs w:val="28"/>
        </w:rPr>
        <w:t xml:space="preserve">Vilka kunskaper, färdigheter och förmågor behöver vi som pedagoger utveckla för att tillgodose </w:t>
      </w:r>
      <w:r w:rsidR="004F007B">
        <w:rPr>
          <w:rFonts w:ascii="Futura Std Light" w:eastAsiaTheme="minorEastAsia" w:hAnsi="Futura Std Light" w:cstheme="minorBidi"/>
          <w:sz w:val="28"/>
          <w:szCs w:val="28"/>
        </w:rPr>
        <w:t>elevers</w:t>
      </w:r>
      <w:r w:rsidRPr="00B834EC">
        <w:rPr>
          <w:rFonts w:ascii="Futura Std Light" w:eastAsiaTheme="minorEastAsia" w:hAnsi="Futura Std Light" w:cstheme="minorBidi"/>
          <w:sz w:val="28"/>
          <w:szCs w:val="28"/>
        </w:rPr>
        <w:t xml:space="preserve"> behov?</w:t>
      </w:r>
    </w:p>
    <w:p w:rsidR="00B834EC" w:rsidRDefault="00B834EC" w:rsidP="00B834EC">
      <w:pPr>
        <w:spacing w:after="200" w:line="276" w:lineRule="auto"/>
        <w:rPr>
          <w:rFonts w:ascii="Futura Std Light" w:eastAsiaTheme="minorEastAsia" w:hAnsi="Futura Std Light" w:cstheme="minorBidi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398B5EFF" wp14:editId="32C82EE9">
                <wp:simplePos x="0" y="0"/>
                <wp:positionH relativeFrom="column">
                  <wp:posOffset>-9525</wp:posOffset>
                </wp:positionH>
                <wp:positionV relativeFrom="paragraph">
                  <wp:posOffset>63500</wp:posOffset>
                </wp:positionV>
                <wp:extent cx="5521960" cy="1403985"/>
                <wp:effectExtent l="0" t="0" r="21590" b="23495"/>
                <wp:wrapTight wrapText="bothSides">
                  <wp:wrapPolygon edited="0">
                    <wp:start x="0" y="0"/>
                    <wp:lineTo x="0" y="21710"/>
                    <wp:lineTo x="21610" y="21710"/>
                    <wp:lineTo x="21610" y="0"/>
                    <wp:lineTo x="0" y="0"/>
                  </wp:wrapPolygon>
                </wp:wrapTight>
                <wp:docPr id="2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19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834EC" w:rsidRDefault="00B834EC" w:rsidP="00B834EC"/>
                          <w:p w:rsidR="00B834EC" w:rsidRDefault="00B834EC" w:rsidP="00B834EC"/>
                          <w:p w:rsidR="00B834EC" w:rsidRDefault="00B834EC" w:rsidP="00B834EC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7" type="#_x0000_t202" style="position:absolute;margin-left:-.75pt;margin-top:5pt;width:434.8pt;height:110.55pt;z-index:-2516039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">
                <v:textbox style="mso-fit-shape-to-text:t">
                  <w:txbxContent>
                    <w:p w:rsidR="00B834EC" w:rsidRDefault="00B834EC" w:rsidP="00B834EC"/>
                    <w:p w:rsidR="00B834EC" w:rsidRDefault="00B834EC" w:rsidP="00B834EC"/>
                    <w:p w:rsidR="00B834EC" w:rsidRDefault="00B834EC" w:rsidP="00B834EC"/>
                  </w:txbxContent>
                </v:textbox>
                <w10:wrap type="tight"/>
              </v:shape>
            </w:pict>
          </mc:Fallback>
        </mc:AlternateContent>
      </w:r>
    </w:p>
    <w:p w:rsidR="00B834EC" w:rsidRDefault="00B834EC" w:rsidP="00B834EC">
      <w:pPr>
        <w:spacing w:after="200" w:line="276" w:lineRule="auto"/>
        <w:rPr>
          <w:rFonts w:ascii="Futura Std Light" w:eastAsiaTheme="minorEastAsia" w:hAnsi="Futura Std Light" w:cstheme="minorBidi"/>
          <w:sz w:val="28"/>
          <w:szCs w:val="28"/>
        </w:rPr>
      </w:pPr>
    </w:p>
    <w:p w:rsidR="00B834EC" w:rsidRDefault="00B834EC" w:rsidP="00B834EC">
      <w:pPr>
        <w:spacing w:after="200" w:line="276" w:lineRule="auto"/>
        <w:rPr>
          <w:rFonts w:ascii="Futura Std Light" w:eastAsiaTheme="minorEastAsia" w:hAnsi="Futura Std Light" w:cstheme="minorBidi"/>
          <w:sz w:val="28"/>
          <w:szCs w:val="28"/>
        </w:rPr>
      </w:pPr>
    </w:p>
    <w:p w:rsidR="00C413CF" w:rsidRPr="006F4337" w:rsidRDefault="00C413CF" w:rsidP="00C413CF">
      <w:pPr>
        <w:rPr>
          <w:rFonts w:ascii="Futura Std Light" w:hAnsi="Futura Std Light"/>
        </w:rPr>
      </w:pPr>
      <w:r>
        <w:rPr>
          <w:sz w:val="32"/>
          <w:szCs w:val="32"/>
        </w:rPr>
        <w:t>5. Tillvägagångssätt</w:t>
      </w:r>
    </w:p>
    <w:p w:rsidR="00C413CF" w:rsidRPr="00C413CF" w:rsidRDefault="00C413CF" w:rsidP="00C413CF">
      <w:pPr>
        <w:tabs>
          <w:tab w:val="center" w:pos="426"/>
          <w:tab w:val="right" w:pos="9072"/>
        </w:tabs>
        <w:rPr>
          <w:rFonts w:ascii="Futura Std Light" w:eastAsiaTheme="minorEastAsia" w:hAnsi="Futura Std Light" w:cstheme="minorBidi"/>
          <w:sz w:val="28"/>
        </w:rPr>
      </w:pPr>
      <w:r w:rsidRPr="00C413CF">
        <w:rPr>
          <w:rFonts w:ascii="Futura Std Light" w:eastAsiaTheme="minorEastAsia" w:hAnsi="Futura Std Light" w:cstheme="minorBidi"/>
          <w:sz w:val="28"/>
        </w:rPr>
        <w:t xml:space="preserve">Hur fördjupar och förfinar vi våra professionella färdigheter, utifrån beprövad erfarenhet och vetenskaplig grund, så att </w:t>
      </w:r>
      <w:r w:rsidR="004F007B">
        <w:rPr>
          <w:rFonts w:ascii="Futura Std Light" w:eastAsiaTheme="minorEastAsia" w:hAnsi="Futura Std Light" w:cstheme="minorBidi"/>
          <w:sz w:val="28"/>
        </w:rPr>
        <w:t>elever</w:t>
      </w:r>
      <w:r w:rsidRPr="00C413CF">
        <w:rPr>
          <w:rFonts w:ascii="Futura Std Light" w:eastAsiaTheme="minorEastAsia" w:hAnsi="Futura Std Light" w:cstheme="minorBidi"/>
          <w:sz w:val="28"/>
        </w:rPr>
        <w:t xml:space="preserve"> får nya erfarenheter av lärande?</w:t>
      </w:r>
    </w:p>
    <w:p w:rsidR="00C413CF" w:rsidRDefault="00C413CF" w:rsidP="00C413CF">
      <w:pPr>
        <w:spacing w:after="200" w:line="276" w:lineRule="auto"/>
        <w:rPr>
          <w:rFonts w:ascii="Futura Std Light" w:eastAsiaTheme="minorEastAsia" w:hAnsi="Futura Std Light" w:cstheme="minorBidi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26A93C3E" wp14:editId="4578D577">
                <wp:simplePos x="0" y="0"/>
                <wp:positionH relativeFrom="column">
                  <wp:posOffset>-9525</wp:posOffset>
                </wp:positionH>
                <wp:positionV relativeFrom="paragraph">
                  <wp:posOffset>63500</wp:posOffset>
                </wp:positionV>
                <wp:extent cx="5521960" cy="1403985"/>
                <wp:effectExtent l="0" t="0" r="21590" b="23495"/>
                <wp:wrapTight wrapText="bothSides">
                  <wp:wrapPolygon edited="0">
                    <wp:start x="0" y="0"/>
                    <wp:lineTo x="0" y="21710"/>
                    <wp:lineTo x="21610" y="21710"/>
                    <wp:lineTo x="21610" y="0"/>
                    <wp:lineTo x="0" y="0"/>
                  </wp:wrapPolygon>
                </wp:wrapTight>
                <wp:docPr id="2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19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13CF" w:rsidRDefault="00C413CF" w:rsidP="00C413CF"/>
                          <w:p w:rsidR="00C413CF" w:rsidRDefault="00C413CF" w:rsidP="00C413CF"/>
                          <w:p w:rsidR="00C413CF" w:rsidRDefault="00C413CF" w:rsidP="00C413C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8" type="#_x0000_t202" style="position:absolute;margin-left:-.75pt;margin-top:5pt;width:434.8pt;height:110.55pt;z-index:-2516019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">
                <v:textbox style="mso-fit-shape-to-text:t">
                  <w:txbxContent>
                    <w:p w:rsidR="00C413CF" w:rsidRDefault="00C413CF" w:rsidP="00C413CF"/>
                    <w:p w:rsidR="00C413CF" w:rsidRDefault="00C413CF" w:rsidP="00C413CF"/>
                    <w:p w:rsidR="00C413CF" w:rsidRDefault="00C413CF" w:rsidP="00C413CF"/>
                  </w:txbxContent>
                </v:textbox>
                <w10:wrap type="tight"/>
              </v:shape>
            </w:pict>
          </mc:Fallback>
        </mc:AlternateContent>
      </w:r>
    </w:p>
    <w:p w:rsidR="00C413CF" w:rsidRDefault="00C413CF" w:rsidP="00C413CF">
      <w:pPr>
        <w:spacing w:after="200" w:line="276" w:lineRule="auto"/>
        <w:rPr>
          <w:rFonts w:ascii="Futura Std Light" w:eastAsiaTheme="minorEastAsia" w:hAnsi="Futura Std Light" w:cstheme="minorBidi"/>
          <w:sz w:val="28"/>
          <w:szCs w:val="28"/>
        </w:rPr>
      </w:pPr>
    </w:p>
    <w:p w:rsidR="00C413CF" w:rsidRDefault="00C413CF" w:rsidP="00C413CF">
      <w:pPr>
        <w:spacing w:after="200" w:line="276" w:lineRule="auto"/>
        <w:rPr>
          <w:rFonts w:ascii="Futura Std Light" w:eastAsiaTheme="minorEastAsia" w:hAnsi="Futura Std Light" w:cstheme="minorBidi"/>
          <w:sz w:val="28"/>
          <w:szCs w:val="28"/>
        </w:rPr>
      </w:pPr>
    </w:p>
    <w:p w:rsidR="00C413CF" w:rsidRDefault="00C413CF">
      <w:pPr>
        <w:spacing w:after="200" w:line="276" w:lineRule="auto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C413CF" w:rsidRPr="00C413CF" w:rsidRDefault="00C413CF" w:rsidP="00C413CF">
      <w:pPr>
        <w:rPr>
          <w:b/>
          <w:sz w:val="36"/>
        </w:rPr>
      </w:pPr>
      <w:r w:rsidRPr="00C413CF">
        <w:rPr>
          <w:b/>
          <w:sz w:val="36"/>
        </w:rPr>
        <w:lastRenderedPageBreak/>
        <w:t>RESULTAT</w:t>
      </w:r>
    </w:p>
    <w:p w:rsidR="00C413CF" w:rsidRPr="006F4337" w:rsidRDefault="00C413CF" w:rsidP="00C413CF">
      <w:pPr>
        <w:rPr>
          <w:rFonts w:ascii="Futura Std Light" w:hAnsi="Futura Std Light"/>
        </w:rPr>
      </w:pPr>
      <w:r>
        <w:rPr>
          <w:sz w:val="32"/>
          <w:szCs w:val="32"/>
        </w:rPr>
        <w:t xml:space="preserve">6. </w:t>
      </w:r>
      <w:r w:rsidR="009238E2">
        <w:rPr>
          <w:sz w:val="32"/>
          <w:szCs w:val="32"/>
        </w:rPr>
        <w:t>Uppföljning</w:t>
      </w:r>
      <w:r>
        <w:rPr>
          <w:sz w:val="32"/>
          <w:szCs w:val="32"/>
        </w:rPr>
        <w:t>, resultat</w:t>
      </w:r>
    </w:p>
    <w:p w:rsidR="00C413CF" w:rsidRPr="00C413CF" w:rsidRDefault="00C413CF" w:rsidP="00C413CF">
      <w:pPr>
        <w:tabs>
          <w:tab w:val="center" w:pos="426"/>
          <w:tab w:val="right" w:pos="9072"/>
        </w:tabs>
        <w:rPr>
          <w:rFonts w:ascii="Futura Std Light" w:eastAsiaTheme="minorEastAsia" w:hAnsi="Futura Std Light" w:cstheme="minorBidi"/>
          <w:sz w:val="28"/>
        </w:rPr>
      </w:pPr>
      <w:r w:rsidRPr="00C413CF">
        <w:rPr>
          <w:rFonts w:ascii="Futura Std Light" w:eastAsiaTheme="minorEastAsia" w:hAnsi="Futura Std Light" w:cstheme="minorBidi"/>
          <w:sz w:val="28"/>
        </w:rPr>
        <w:t xml:space="preserve">Vilket förändrat kunnande uppvisar </w:t>
      </w:r>
      <w:r w:rsidR="004F007B">
        <w:rPr>
          <w:rFonts w:ascii="Futura Std Light" w:eastAsiaTheme="minorEastAsia" w:hAnsi="Futura Std Light" w:cstheme="minorBidi"/>
          <w:sz w:val="28"/>
        </w:rPr>
        <w:t>elever</w:t>
      </w:r>
      <w:r w:rsidRPr="00C413CF">
        <w:rPr>
          <w:rFonts w:ascii="Futura Std Light" w:eastAsiaTheme="minorEastAsia" w:hAnsi="Futura Std Light" w:cstheme="minorBidi"/>
          <w:sz w:val="28"/>
        </w:rPr>
        <w:t xml:space="preserve"> i den verksamhet de befinner sig i? Behöver vi förändra något i vårt tillvägagångssätt?</w:t>
      </w:r>
    </w:p>
    <w:p w:rsidR="00C413CF" w:rsidRDefault="00C413CF" w:rsidP="00C413CF">
      <w:pPr>
        <w:spacing w:after="200" w:line="276" w:lineRule="auto"/>
        <w:rPr>
          <w:rFonts w:ascii="Futura Std Light" w:eastAsiaTheme="minorEastAsia" w:hAnsi="Futura Std Light" w:cstheme="minorBidi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1" locked="0" layoutInCell="1" allowOverlap="1" wp14:anchorId="130A3535" wp14:editId="09A7E7C2">
                <wp:simplePos x="0" y="0"/>
                <wp:positionH relativeFrom="column">
                  <wp:posOffset>-9525</wp:posOffset>
                </wp:positionH>
                <wp:positionV relativeFrom="paragraph">
                  <wp:posOffset>63500</wp:posOffset>
                </wp:positionV>
                <wp:extent cx="5521960" cy="1403985"/>
                <wp:effectExtent l="0" t="0" r="21590" b="23495"/>
                <wp:wrapTight wrapText="bothSides">
                  <wp:wrapPolygon edited="0">
                    <wp:start x="0" y="0"/>
                    <wp:lineTo x="0" y="21710"/>
                    <wp:lineTo x="21610" y="21710"/>
                    <wp:lineTo x="21610" y="0"/>
                    <wp:lineTo x="0" y="0"/>
                  </wp:wrapPolygon>
                </wp:wrapTight>
                <wp:docPr id="2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19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13CF" w:rsidRDefault="00C413CF" w:rsidP="00C413CF"/>
                          <w:p w:rsidR="00C413CF" w:rsidRDefault="00C413CF" w:rsidP="00C413CF"/>
                          <w:p w:rsidR="00C413CF" w:rsidRDefault="00C413CF" w:rsidP="00C413C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9" type="#_x0000_t202" style="position:absolute;margin-left:-.75pt;margin-top:5pt;width:434.8pt;height:110.55pt;z-index:-2515998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">
                <v:textbox style="mso-fit-shape-to-text:t">
                  <w:txbxContent>
                    <w:p w:rsidR="00C413CF" w:rsidRDefault="00C413CF" w:rsidP="00C413CF"/>
                    <w:p w:rsidR="00C413CF" w:rsidRDefault="00C413CF" w:rsidP="00C413CF"/>
                    <w:p w:rsidR="00C413CF" w:rsidRDefault="00C413CF" w:rsidP="00C413CF"/>
                  </w:txbxContent>
                </v:textbox>
                <w10:wrap type="tight"/>
              </v:shape>
            </w:pict>
          </mc:Fallback>
        </mc:AlternateContent>
      </w:r>
    </w:p>
    <w:p w:rsidR="00C413CF" w:rsidRDefault="00C413CF" w:rsidP="00C413CF">
      <w:pPr>
        <w:spacing w:after="200" w:line="276" w:lineRule="auto"/>
        <w:rPr>
          <w:rFonts w:ascii="Futura Std Light" w:eastAsiaTheme="minorEastAsia" w:hAnsi="Futura Std Light" w:cstheme="minorBidi"/>
          <w:sz w:val="28"/>
          <w:szCs w:val="28"/>
        </w:rPr>
      </w:pPr>
    </w:p>
    <w:p w:rsidR="00C413CF" w:rsidRDefault="00C413CF" w:rsidP="00C413CF">
      <w:pPr>
        <w:spacing w:after="200" w:line="276" w:lineRule="auto"/>
        <w:rPr>
          <w:rFonts w:ascii="Futura Std Light" w:eastAsiaTheme="minorEastAsia" w:hAnsi="Futura Std Light" w:cstheme="minorBidi"/>
          <w:sz w:val="28"/>
          <w:szCs w:val="28"/>
        </w:rPr>
      </w:pPr>
    </w:p>
    <w:p w:rsidR="00C413CF" w:rsidRPr="006F4337" w:rsidRDefault="00C413CF" w:rsidP="00C413CF">
      <w:pPr>
        <w:rPr>
          <w:rFonts w:ascii="Futura Std Light" w:hAnsi="Futura Std Light"/>
        </w:rPr>
      </w:pPr>
      <w:r>
        <w:rPr>
          <w:sz w:val="32"/>
          <w:szCs w:val="32"/>
        </w:rPr>
        <w:t xml:space="preserve">7. </w:t>
      </w:r>
      <w:r w:rsidR="009238E2">
        <w:rPr>
          <w:sz w:val="32"/>
          <w:szCs w:val="32"/>
        </w:rPr>
        <w:t>Utvärdering, r</w:t>
      </w:r>
      <w:r>
        <w:rPr>
          <w:sz w:val="32"/>
          <w:szCs w:val="32"/>
        </w:rPr>
        <w:t>esultat, analys</w:t>
      </w:r>
      <w:r w:rsidR="009238E2">
        <w:rPr>
          <w:sz w:val="32"/>
          <w:szCs w:val="32"/>
        </w:rPr>
        <w:t xml:space="preserve"> och</w:t>
      </w:r>
      <w:r>
        <w:rPr>
          <w:sz w:val="32"/>
          <w:szCs w:val="32"/>
        </w:rPr>
        <w:t xml:space="preserve"> slutsatser</w:t>
      </w:r>
    </w:p>
    <w:p w:rsidR="00C413CF" w:rsidRPr="00C413CF" w:rsidRDefault="00C413CF" w:rsidP="00C413CF">
      <w:pPr>
        <w:tabs>
          <w:tab w:val="center" w:pos="426"/>
          <w:tab w:val="right" w:pos="9072"/>
        </w:tabs>
        <w:rPr>
          <w:rFonts w:ascii="Futura Std Light" w:eastAsiaTheme="minorEastAsia" w:hAnsi="Futura Std Light" w:cstheme="minorBidi"/>
          <w:sz w:val="28"/>
        </w:rPr>
      </w:pPr>
      <w:r w:rsidRPr="00C413CF">
        <w:rPr>
          <w:rFonts w:ascii="Futura Std Light" w:eastAsiaTheme="minorEastAsia" w:hAnsi="Futura Std Light" w:cstheme="minorBidi"/>
          <w:sz w:val="28"/>
        </w:rPr>
        <w:t xml:space="preserve">Vilken effekt har vårt agerande haft på våra </w:t>
      </w:r>
      <w:r w:rsidR="004F007B">
        <w:rPr>
          <w:rFonts w:ascii="Futura Std Light" w:eastAsiaTheme="minorEastAsia" w:hAnsi="Futura Std Light" w:cstheme="minorBidi"/>
          <w:sz w:val="28"/>
        </w:rPr>
        <w:t>elever</w:t>
      </w:r>
      <w:bookmarkStart w:id="0" w:name="_GoBack"/>
      <w:bookmarkEnd w:id="0"/>
      <w:r w:rsidR="004F007B">
        <w:rPr>
          <w:rFonts w:ascii="Futura Std Light" w:eastAsiaTheme="minorEastAsia" w:hAnsi="Futura Std Light" w:cstheme="minorBidi"/>
          <w:sz w:val="28"/>
        </w:rPr>
        <w:t>s</w:t>
      </w:r>
      <w:r w:rsidRPr="00C413CF">
        <w:rPr>
          <w:rFonts w:ascii="Futura Std Light" w:eastAsiaTheme="minorEastAsia" w:hAnsi="Futura Std Light" w:cstheme="minorBidi"/>
          <w:sz w:val="28"/>
        </w:rPr>
        <w:t xml:space="preserve"> resultat?</w:t>
      </w:r>
    </w:p>
    <w:p w:rsidR="00C413CF" w:rsidRDefault="00C413CF" w:rsidP="00C413CF">
      <w:pPr>
        <w:spacing w:after="200" w:line="276" w:lineRule="auto"/>
        <w:rPr>
          <w:rFonts w:ascii="Futura Std Light" w:eastAsiaTheme="minorEastAsia" w:hAnsi="Futura Std Light" w:cstheme="minorBidi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 wp14:anchorId="32D9B248" wp14:editId="64994FB7">
                <wp:simplePos x="0" y="0"/>
                <wp:positionH relativeFrom="column">
                  <wp:posOffset>-9525</wp:posOffset>
                </wp:positionH>
                <wp:positionV relativeFrom="paragraph">
                  <wp:posOffset>63500</wp:posOffset>
                </wp:positionV>
                <wp:extent cx="5521960" cy="1403985"/>
                <wp:effectExtent l="0" t="0" r="21590" b="23495"/>
                <wp:wrapTight wrapText="bothSides">
                  <wp:wrapPolygon edited="0">
                    <wp:start x="0" y="0"/>
                    <wp:lineTo x="0" y="21710"/>
                    <wp:lineTo x="21610" y="21710"/>
                    <wp:lineTo x="21610" y="0"/>
                    <wp:lineTo x="0" y="0"/>
                  </wp:wrapPolygon>
                </wp:wrapTight>
                <wp:docPr id="2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196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13CF" w:rsidRDefault="00C413CF" w:rsidP="00C413CF"/>
                          <w:p w:rsidR="00C413CF" w:rsidRDefault="00C413CF" w:rsidP="00C413CF"/>
                          <w:p w:rsidR="00C413CF" w:rsidRDefault="00C413CF" w:rsidP="00C413C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0" type="#_x0000_t202" style="position:absolute;margin-left:-.75pt;margin-top:5pt;width:434.8pt;height:110.55pt;z-index:-2515978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">
                <v:textbox style="mso-fit-shape-to-text:t">
                  <w:txbxContent>
                    <w:p w:rsidR="00C413CF" w:rsidRDefault="00C413CF" w:rsidP="00C413CF"/>
                    <w:p w:rsidR="00C413CF" w:rsidRDefault="00C413CF" w:rsidP="00C413CF"/>
                    <w:p w:rsidR="00C413CF" w:rsidRDefault="00C413CF" w:rsidP="00C413CF"/>
                  </w:txbxContent>
                </v:textbox>
                <w10:wrap type="tight"/>
              </v:shape>
            </w:pict>
          </mc:Fallback>
        </mc:AlternateContent>
      </w:r>
    </w:p>
    <w:p w:rsidR="00C413CF" w:rsidRDefault="00C413CF" w:rsidP="00C413CF">
      <w:pPr>
        <w:spacing w:after="200" w:line="276" w:lineRule="auto"/>
        <w:rPr>
          <w:rFonts w:ascii="Futura Std Light" w:eastAsiaTheme="minorEastAsia" w:hAnsi="Futura Std Light" w:cstheme="minorBidi"/>
          <w:sz w:val="28"/>
          <w:szCs w:val="28"/>
        </w:rPr>
      </w:pPr>
    </w:p>
    <w:sectPr w:rsidR="00C413CF" w:rsidSect="00685615">
      <w:headerReference w:type="default" r:id="rId10"/>
      <w:footerReference w:type="default" r:id="rId11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A90" w:rsidRDefault="00AB7A90" w:rsidP="009E2090">
      <w:r>
        <w:separator/>
      </w:r>
    </w:p>
  </w:endnote>
  <w:endnote w:type="continuationSeparator" w:id="0">
    <w:p w:rsidR="00AB7A90" w:rsidRDefault="00AB7A90" w:rsidP="009E2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Std Light">
    <w:panose1 w:val="020B0402020204020303"/>
    <w:charset w:val="00"/>
    <w:family w:val="swiss"/>
    <w:notTrueType/>
    <w:pitch w:val="variable"/>
    <w:sig w:usb0="800000A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utura Std Medium">
    <w:panose1 w:val="020B0502020204020303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9579002"/>
      <w:docPartObj>
        <w:docPartGallery w:val="Page Numbers (Bottom of Page)"/>
        <w:docPartUnique/>
      </w:docPartObj>
    </w:sdtPr>
    <w:sdtEndPr/>
    <w:sdtContent>
      <w:p w:rsidR="003D25DB" w:rsidRDefault="003D25DB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38E2">
          <w:rPr>
            <w:noProof/>
          </w:rPr>
          <w:t>6</w:t>
        </w:r>
        <w:r>
          <w:fldChar w:fldCharType="end"/>
        </w:r>
      </w:p>
    </w:sdtContent>
  </w:sdt>
  <w:p w:rsidR="009E2090" w:rsidRDefault="009E2090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A90" w:rsidRDefault="00AB7A90" w:rsidP="009E2090">
      <w:r>
        <w:separator/>
      </w:r>
    </w:p>
  </w:footnote>
  <w:footnote w:type="continuationSeparator" w:id="0">
    <w:p w:rsidR="00AB7A90" w:rsidRDefault="00AB7A90" w:rsidP="009E20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98A" w:rsidRDefault="002C7048" w:rsidP="002C7048">
    <w:pPr>
      <w:tabs>
        <w:tab w:val="center" w:pos="4536"/>
        <w:tab w:val="right" w:pos="9072"/>
      </w:tabs>
      <w:rPr>
        <w:rFonts w:ascii="Futura Std Light" w:hAnsi="Futura Std Light"/>
      </w:rPr>
    </w:pPr>
    <w:r>
      <w:rPr>
        <w:rFonts w:ascii="Futura Std Light" w:hAnsi="Futura Std Light"/>
      </w:rPr>
      <w:t>SKA Systematiskt k</w:t>
    </w:r>
    <w:r w:rsidR="004025D9" w:rsidRPr="004025D9">
      <w:rPr>
        <w:rFonts w:ascii="Futura Std Light" w:hAnsi="Futura Std Light"/>
      </w:rPr>
      <w:t>valitets</w:t>
    </w:r>
    <w:r>
      <w:rPr>
        <w:rFonts w:ascii="Futura Std Light" w:hAnsi="Futura Std Light"/>
      </w:rPr>
      <w:t xml:space="preserve">arbete </w:t>
    </w:r>
    <w:r w:rsidR="005B0AA7">
      <w:rPr>
        <w:rFonts w:ascii="Futura Std Light" w:hAnsi="Futura Std Light"/>
      </w:rPr>
      <w:br/>
    </w:r>
    <w:r w:rsidR="009238E2">
      <w:rPr>
        <w:rFonts w:ascii="Futura Std Light" w:hAnsi="Futura Std Light"/>
      </w:rPr>
      <w:t>Lärande hela dagen – fritidshem där alla ska lyckas</w:t>
    </w:r>
  </w:p>
  <w:p w:rsidR="004025D9" w:rsidRPr="00323E76" w:rsidRDefault="004025D9" w:rsidP="002C7048">
    <w:pPr>
      <w:tabs>
        <w:tab w:val="center" w:pos="4536"/>
        <w:tab w:val="right" w:pos="9072"/>
      </w:tabs>
      <w:rPr>
        <w:rFonts w:ascii="Futura Std Light" w:hAnsi="Futura Std Light"/>
        <w:sz w:val="20"/>
        <w:szCs w:val="20"/>
      </w:rPr>
    </w:pPr>
    <w:r w:rsidRPr="004025D9">
      <w:rPr>
        <w:rFonts w:ascii="Futura Std Light" w:hAnsi="Futura Std Light"/>
      </w:rPr>
      <w:t>Svedala</w:t>
    </w:r>
    <w:r w:rsidR="002C7048">
      <w:rPr>
        <w:rFonts w:ascii="Futura Std Light" w:hAnsi="Futura Std Light"/>
      </w:rPr>
      <w:t xml:space="preserve"> kommun</w:t>
    </w:r>
    <w:r w:rsidR="00323E76">
      <w:rPr>
        <w:rFonts w:ascii="Futura Std Light" w:hAnsi="Futura Std Light"/>
      </w:rPr>
      <w:tab/>
    </w:r>
  </w:p>
  <w:p w:rsidR="004025D9" w:rsidRPr="004025D9" w:rsidRDefault="004025D9" w:rsidP="004025D9">
    <w:pPr>
      <w:ind w:left="-180"/>
      <w:jc w:val="center"/>
      <w:rPr>
        <w:sz w:val="32"/>
        <w:szCs w:val="32"/>
      </w:rPr>
    </w:pPr>
  </w:p>
  <w:p w:rsidR="002C7048" w:rsidRDefault="00AA098A" w:rsidP="002C7048">
    <w:pPr>
      <w:jc w:val="center"/>
      <w:rPr>
        <w:sz w:val="32"/>
        <w:szCs w:val="32"/>
      </w:rPr>
    </w:pPr>
    <w:r>
      <w:rPr>
        <w:sz w:val="32"/>
        <w:szCs w:val="32"/>
      </w:rPr>
      <w:t>Var är vi – Vart ska vi – Hur gör vi – Hur blev det</w:t>
    </w:r>
  </w:p>
  <w:p w:rsidR="00A97969" w:rsidRDefault="00A97969" w:rsidP="00A97969">
    <w:pPr>
      <w:rPr>
        <w:sz w:val="32"/>
        <w:szCs w:val="32"/>
      </w:rPr>
    </w:pPr>
  </w:p>
  <w:p w:rsidR="009E2090" w:rsidRDefault="009E2090" w:rsidP="00691052">
    <w:pPr>
      <w:pStyle w:val="Sidhuvud"/>
    </w:pPr>
    <w:r>
      <w:rPr>
        <w:rFonts w:ascii="Futura Std Medium" w:hAnsi="Futura Std Medium"/>
        <w:noProof/>
        <w:sz w:val="28"/>
        <w:szCs w:val="28"/>
        <w:lang w:eastAsia="sv-SE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863FDFD" wp14:editId="6F13A208">
              <wp:simplePos x="0" y="0"/>
              <wp:positionH relativeFrom="column">
                <wp:posOffset>-929005</wp:posOffset>
              </wp:positionH>
              <wp:positionV relativeFrom="paragraph">
                <wp:posOffset>-444500</wp:posOffset>
              </wp:positionV>
              <wp:extent cx="313690" cy="10682605"/>
              <wp:effectExtent l="0" t="0" r="0" b="4445"/>
              <wp:wrapTight wrapText="bothSides">
                <wp:wrapPolygon edited="0">
                  <wp:start x="0" y="0"/>
                  <wp:lineTo x="0" y="21570"/>
                  <wp:lineTo x="19676" y="21570"/>
                  <wp:lineTo x="19676" y="0"/>
                  <wp:lineTo x="0" y="0"/>
                </wp:wrapPolygon>
              </wp:wrapTight>
              <wp:docPr id="9" name="Grup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3690" cy="10682605"/>
                        <a:chOff x="0" y="0"/>
                        <a:chExt cx="326390" cy="10683010"/>
                      </a:xfrm>
                    </wpg:grpSpPr>
                    <wps:wsp>
                      <wps:cNvPr id="1" name="Rektangel 1"/>
                      <wps:cNvSpPr>
                        <a:spLocks noChangeArrowheads="1"/>
                      </wps:cNvSpPr>
                      <wps:spPr bwMode="auto">
                        <a:xfrm rot="5400000">
                          <a:off x="-2546668" y="2546668"/>
                          <a:ext cx="5419725" cy="326390"/>
                        </a:xfrm>
                        <a:prstGeom prst="rect">
                          <a:avLst/>
                        </a:prstGeom>
                        <a:solidFill>
                          <a:srgbClr val="9EA37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" name="Rektangel 2"/>
                      <wps:cNvSpPr>
                        <a:spLocks noChangeArrowheads="1"/>
                      </wps:cNvSpPr>
                      <wps:spPr bwMode="auto">
                        <a:xfrm rot="5400000">
                          <a:off x="-2484960" y="7875993"/>
                          <a:ext cx="5292725" cy="321310"/>
                        </a:xfrm>
                        <a:prstGeom prst="rect">
                          <a:avLst/>
                        </a:prstGeom>
                        <a:solidFill>
                          <a:srgbClr val="56642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id="Grupp 9" o:spid="_x0000_s1026" style="position:absolute;margin-left:-73.15pt;margin-top:-35pt;width:24.7pt;height:841.15pt;z-index:251661312;mso-width-relative:margin" coordsize="3263,10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">
              <v:rect id="Rektangel 1" o:spid="_x0000_s1027" style="position:absolute;left:-25467;top:25467;width:54197;height:3263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U/xL4A&#10;AADaAAAADwAAAGRycy9kb3ducmV2LnhtbESPzQrCMBCE74LvEFbwIprag5RqFFFEQS/+3ZdmbYvN&#10;pjRR69sbQfC0LDM73+xs0ZpKPKlxpWUF41EEgjizuuRcweW8GSYgnEfWWFkmBW9ysJh3OzNMtX3x&#10;kZ4nn4sQwi5FBYX3dSqlywoy6Ea2Jg7azTYGfVibXOoGXyHcVDKOook0WHIgFFjTqqDsfnqYwN2Y&#10;2+rqYimT63a/TmKq14eBUv1eu5yC8NT6v/l3vdOhPnxf+U45/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UVP8S+AAAA2gAAAA8AAAAAAAAAAAAAAAAAmAIAAGRycy9kb3ducmV2&#10;LnhtbFBLBQYAAAAABAAEAPUAAACDAwAAAAA=&#10;" fillcolor="#9ea374" stroked="f"/>
              <v:rect id="Rektangel 2" o:spid="_x0000_s1028" style="position:absolute;left:-24850;top:78759;width:52928;height:3213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3/yf8QA&#10;AADaAAAADwAAAGRycy9kb3ducmV2LnhtbESPQWvCQBSE70L/w/IKvZlNPdSSugnSoggiWFsL3h7Z&#10;5yY0+zZk1yT+e7dQ8DjMzDfMohhtI3rqfO1YwXOSgiAuna7ZKPj+Wk1fQfiArLFxTAqu5KHIHyYL&#10;zLQb+JP6QzAiQthnqKAKoc2k9GVFFn3iWuLonV1nMUTZGak7HCLcNnKWpi/SYs1xocKW3isqfw8X&#10;q2BcL0+7n03/sTLD3mznxzAcUSv19Dgu30AEGsM9/N/eaAUz+LsSb4DM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/8n/EAAAA2gAAAA8AAAAAAAAAAAAAAAAAmAIAAGRycy9k&#10;b3ducmV2LnhtbFBLBQYAAAAABAAEAPUAAACJAwAAAAA=&#10;" fillcolor="#566423" stroked="f"/>
              <w10:wrap type="tigh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C244A"/>
    <w:multiLevelType w:val="hybridMultilevel"/>
    <w:tmpl w:val="A89AA1D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9A45B1"/>
    <w:multiLevelType w:val="hybridMultilevel"/>
    <w:tmpl w:val="2FF2D016"/>
    <w:lvl w:ilvl="0" w:tplc="485E914A">
      <w:numFmt w:val="bullet"/>
      <w:lvlText w:val="-"/>
      <w:lvlJc w:val="left"/>
      <w:pPr>
        <w:ind w:left="1080" w:hanging="360"/>
      </w:pPr>
      <w:rPr>
        <w:rFonts w:ascii="Futura Std Light" w:eastAsiaTheme="minorEastAsia" w:hAnsi="Futura Std Light" w:cstheme="minorBidi" w:hint="default"/>
        <w:i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D215628"/>
    <w:multiLevelType w:val="hybridMultilevel"/>
    <w:tmpl w:val="E2F4498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462C6D"/>
    <w:multiLevelType w:val="hybridMultilevel"/>
    <w:tmpl w:val="8F147B7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4A0DB6"/>
    <w:multiLevelType w:val="hybridMultilevel"/>
    <w:tmpl w:val="43D481E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EA71CF"/>
    <w:multiLevelType w:val="hybridMultilevel"/>
    <w:tmpl w:val="8F147B7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EC32A6"/>
    <w:multiLevelType w:val="hybridMultilevel"/>
    <w:tmpl w:val="8F147B7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B11AAB"/>
    <w:multiLevelType w:val="hybridMultilevel"/>
    <w:tmpl w:val="D926449E"/>
    <w:lvl w:ilvl="0" w:tplc="E24AC24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C73F49"/>
    <w:multiLevelType w:val="hybridMultilevel"/>
    <w:tmpl w:val="8F147B7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D96211"/>
    <w:multiLevelType w:val="hybridMultilevel"/>
    <w:tmpl w:val="15BE573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2A39A5"/>
    <w:multiLevelType w:val="hybridMultilevel"/>
    <w:tmpl w:val="3D80EAE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1C5755"/>
    <w:multiLevelType w:val="hybridMultilevel"/>
    <w:tmpl w:val="8F147B7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8239A4"/>
    <w:multiLevelType w:val="hybridMultilevel"/>
    <w:tmpl w:val="22FA21F8"/>
    <w:lvl w:ilvl="0" w:tplc="041D000F">
      <w:start w:val="1"/>
      <w:numFmt w:val="decimal"/>
      <w:lvlText w:val="%1."/>
      <w:lvlJc w:val="left"/>
      <w:pPr>
        <w:ind w:left="1440" w:hanging="360"/>
      </w:p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E3C0CF1"/>
    <w:multiLevelType w:val="hybridMultilevel"/>
    <w:tmpl w:val="3A1A43C6"/>
    <w:lvl w:ilvl="0" w:tplc="041D000F">
      <w:start w:val="1"/>
      <w:numFmt w:val="decimal"/>
      <w:lvlText w:val="%1."/>
      <w:lvlJc w:val="left"/>
      <w:pPr>
        <w:ind w:left="1080" w:hanging="360"/>
      </w:p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28D338E"/>
    <w:multiLevelType w:val="hybridMultilevel"/>
    <w:tmpl w:val="A82C422E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4575054"/>
    <w:multiLevelType w:val="hybridMultilevel"/>
    <w:tmpl w:val="C26067E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8491FF2"/>
    <w:multiLevelType w:val="hybridMultilevel"/>
    <w:tmpl w:val="61E61F1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DC5344"/>
    <w:multiLevelType w:val="hybridMultilevel"/>
    <w:tmpl w:val="1B4A6364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E023515"/>
    <w:multiLevelType w:val="hybridMultilevel"/>
    <w:tmpl w:val="EC24AABC"/>
    <w:lvl w:ilvl="0" w:tplc="1F80DF44">
      <w:numFmt w:val="bullet"/>
      <w:lvlText w:val="-"/>
      <w:lvlJc w:val="left"/>
      <w:pPr>
        <w:ind w:left="720" w:hanging="360"/>
      </w:pPr>
      <w:rPr>
        <w:rFonts w:ascii="Futura Std Light" w:eastAsiaTheme="minorEastAsia" w:hAnsi="Futura Std Light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0B9550F"/>
    <w:multiLevelType w:val="hybridMultilevel"/>
    <w:tmpl w:val="E7A0733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2B1628B"/>
    <w:multiLevelType w:val="hybridMultilevel"/>
    <w:tmpl w:val="EB6EA25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45726A1"/>
    <w:multiLevelType w:val="hybridMultilevel"/>
    <w:tmpl w:val="FC1439E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F01444"/>
    <w:multiLevelType w:val="hybridMultilevel"/>
    <w:tmpl w:val="59D0F61E"/>
    <w:lvl w:ilvl="0" w:tplc="05E46C04">
      <w:numFmt w:val="bullet"/>
      <w:lvlText w:val="-"/>
      <w:lvlJc w:val="left"/>
      <w:pPr>
        <w:ind w:left="1680" w:hanging="360"/>
      </w:pPr>
      <w:rPr>
        <w:rFonts w:ascii="Futura Std Light" w:eastAsiaTheme="minorEastAsia" w:hAnsi="Futura Std Light" w:cstheme="minorBidi" w:hint="default"/>
        <w:i/>
      </w:rPr>
    </w:lvl>
    <w:lvl w:ilvl="1" w:tplc="041D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23">
    <w:nsid w:val="68F83F6A"/>
    <w:multiLevelType w:val="hybridMultilevel"/>
    <w:tmpl w:val="76EA4D32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B8C2DCD"/>
    <w:multiLevelType w:val="hybridMultilevel"/>
    <w:tmpl w:val="9186406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C8B6867"/>
    <w:multiLevelType w:val="hybridMultilevel"/>
    <w:tmpl w:val="791C8E5A"/>
    <w:lvl w:ilvl="0" w:tplc="DE2CEE3E">
      <w:numFmt w:val="bullet"/>
      <w:lvlText w:val="-"/>
      <w:lvlJc w:val="left"/>
      <w:pPr>
        <w:ind w:left="720" w:hanging="360"/>
      </w:pPr>
      <w:rPr>
        <w:rFonts w:ascii="Futura Std Light" w:eastAsiaTheme="minorEastAsia" w:hAnsi="Futura Std Light" w:cstheme="minorBidi" w:hint="default"/>
        <w:i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B91EC1"/>
    <w:multiLevelType w:val="hybridMultilevel"/>
    <w:tmpl w:val="AC5CE57E"/>
    <w:lvl w:ilvl="0" w:tplc="684A38C8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color w:val="FFFFFF" w:themeColor="light1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5"/>
  </w:num>
  <w:num w:numId="3">
    <w:abstractNumId w:val="0"/>
  </w:num>
  <w:num w:numId="4">
    <w:abstractNumId w:val="10"/>
  </w:num>
  <w:num w:numId="5">
    <w:abstractNumId w:val="2"/>
  </w:num>
  <w:num w:numId="6">
    <w:abstractNumId w:val="24"/>
  </w:num>
  <w:num w:numId="7">
    <w:abstractNumId w:val="19"/>
  </w:num>
  <w:num w:numId="8">
    <w:abstractNumId w:val="4"/>
  </w:num>
  <w:num w:numId="9">
    <w:abstractNumId w:val="12"/>
  </w:num>
  <w:num w:numId="10">
    <w:abstractNumId w:val="16"/>
  </w:num>
  <w:num w:numId="11">
    <w:abstractNumId w:val="8"/>
  </w:num>
  <w:num w:numId="12">
    <w:abstractNumId w:val="6"/>
  </w:num>
  <w:num w:numId="13">
    <w:abstractNumId w:val="3"/>
  </w:num>
  <w:num w:numId="14">
    <w:abstractNumId w:val="11"/>
  </w:num>
  <w:num w:numId="15">
    <w:abstractNumId w:val="5"/>
  </w:num>
  <w:num w:numId="16">
    <w:abstractNumId w:val="14"/>
  </w:num>
  <w:num w:numId="17">
    <w:abstractNumId w:val="18"/>
  </w:num>
  <w:num w:numId="18">
    <w:abstractNumId w:val="13"/>
  </w:num>
  <w:num w:numId="19">
    <w:abstractNumId w:val="21"/>
  </w:num>
  <w:num w:numId="20">
    <w:abstractNumId w:val="7"/>
  </w:num>
  <w:num w:numId="21">
    <w:abstractNumId w:val="22"/>
  </w:num>
  <w:num w:numId="22">
    <w:abstractNumId w:val="25"/>
  </w:num>
  <w:num w:numId="23">
    <w:abstractNumId w:val="1"/>
  </w:num>
  <w:num w:numId="24">
    <w:abstractNumId w:val="9"/>
  </w:num>
  <w:num w:numId="25">
    <w:abstractNumId w:val="26"/>
  </w:num>
  <w:num w:numId="26">
    <w:abstractNumId w:val="17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5D9"/>
    <w:rsid w:val="0001156B"/>
    <w:rsid w:val="00035317"/>
    <w:rsid w:val="00037261"/>
    <w:rsid w:val="00090D71"/>
    <w:rsid w:val="000964A2"/>
    <w:rsid w:val="000B66B8"/>
    <w:rsid w:val="000F53B2"/>
    <w:rsid w:val="00110B80"/>
    <w:rsid w:val="001163BA"/>
    <w:rsid w:val="00124975"/>
    <w:rsid w:val="001255F8"/>
    <w:rsid w:val="00187451"/>
    <w:rsid w:val="001904F3"/>
    <w:rsid w:val="00195D39"/>
    <w:rsid w:val="001B5CA6"/>
    <w:rsid w:val="001F298E"/>
    <w:rsid w:val="002505A3"/>
    <w:rsid w:val="002538FA"/>
    <w:rsid w:val="0026206D"/>
    <w:rsid w:val="00266EBA"/>
    <w:rsid w:val="002B7F8F"/>
    <w:rsid w:val="002C5A58"/>
    <w:rsid w:val="002C7048"/>
    <w:rsid w:val="002D7C40"/>
    <w:rsid w:val="002E6972"/>
    <w:rsid w:val="003015A8"/>
    <w:rsid w:val="00306F34"/>
    <w:rsid w:val="0031205E"/>
    <w:rsid w:val="00322FB6"/>
    <w:rsid w:val="00323E76"/>
    <w:rsid w:val="00334D83"/>
    <w:rsid w:val="003446EC"/>
    <w:rsid w:val="00350704"/>
    <w:rsid w:val="00381AD9"/>
    <w:rsid w:val="00386E75"/>
    <w:rsid w:val="00390DE0"/>
    <w:rsid w:val="003D25DB"/>
    <w:rsid w:val="003F7BB3"/>
    <w:rsid w:val="004025D9"/>
    <w:rsid w:val="00404934"/>
    <w:rsid w:val="00410D25"/>
    <w:rsid w:val="00417DC4"/>
    <w:rsid w:val="00432674"/>
    <w:rsid w:val="0043684D"/>
    <w:rsid w:val="004764D0"/>
    <w:rsid w:val="0049291B"/>
    <w:rsid w:val="004F007B"/>
    <w:rsid w:val="00504DE9"/>
    <w:rsid w:val="0052127D"/>
    <w:rsid w:val="00521DEC"/>
    <w:rsid w:val="00530648"/>
    <w:rsid w:val="00533656"/>
    <w:rsid w:val="00546AA2"/>
    <w:rsid w:val="0056270E"/>
    <w:rsid w:val="005764BD"/>
    <w:rsid w:val="0059796B"/>
    <w:rsid w:val="005B0AA7"/>
    <w:rsid w:val="005D6780"/>
    <w:rsid w:val="005E4A4A"/>
    <w:rsid w:val="0060610D"/>
    <w:rsid w:val="0061539B"/>
    <w:rsid w:val="006315D5"/>
    <w:rsid w:val="00645E89"/>
    <w:rsid w:val="00685615"/>
    <w:rsid w:val="00691052"/>
    <w:rsid w:val="006F4337"/>
    <w:rsid w:val="00701E76"/>
    <w:rsid w:val="007465D3"/>
    <w:rsid w:val="00750154"/>
    <w:rsid w:val="00765528"/>
    <w:rsid w:val="007818F3"/>
    <w:rsid w:val="007836FE"/>
    <w:rsid w:val="007A795E"/>
    <w:rsid w:val="007B3F67"/>
    <w:rsid w:val="007F01DA"/>
    <w:rsid w:val="007F78F3"/>
    <w:rsid w:val="00802801"/>
    <w:rsid w:val="008231F0"/>
    <w:rsid w:val="00866312"/>
    <w:rsid w:val="008C2227"/>
    <w:rsid w:val="008E1C14"/>
    <w:rsid w:val="008E37DF"/>
    <w:rsid w:val="00902665"/>
    <w:rsid w:val="009238E2"/>
    <w:rsid w:val="00936270"/>
    <w:rsid w:val="00971091"/>
    <w:rsid w:val="00996E4D"/>
    <w:rsid w:val="009C5FA8"/>
    <w:rsid w:val="009E2090"/>
    <w:rsid w:val="00A12448"/>
    <w:rsid w:val="00A4507B"/>
    <w:rsid w:val="00A50CBB"/>
    <w:rsid w:val="00A5152E"/>
    <w:rsid w:val="00A91144"/>
    <w:rsid w:val="00A97969"/>
    <w:rsid w:val="00AA098A"/>
    <w:rsid w:val="00AA0D02"/>
    <w:rsid w:val="00AA77A4"/>
    <w:rsid w:val="00AB7A90"/>
    <w:rsid w:val="00AD06BD"/>
    <w:rsid w:val="00AE1EAE"/>
    <w:rsid w:val="00AF16B4"/>
    <w:rsid w:val="00AF5088"/>
    <w:rsid w:val="00B01223"/>
    <w:rsid w:val="00B070B4"/>
    <w:rsid w:val="00B50F98"/>
    <w:rsid w:val="00B67D01"/>
    <w:rsid w:val="00B75928"/>
    <w:rsid w:val="00B834EC"/>
    <w:rsid w:val="00BD7589"/>
    <w:rsid w:val="00C105D7"/>
    <w:rsid w:val="00C413CF"/>
    <w:rsid w:val="00C46A7C"/>
    <w:rsid w:val="00C62295"/>
    <w:rsid w:val="00C8006C"/>
    <w:rsid w:val="00C80EB1"/>
    <w:rsid w:val="00C8662E"/>
    <w:rsid w:val="00CD2E99"/>
    <w:rsid w:val="00CE16DD"/>
    <w:rsid w:val="00CF2DD1"/>
    <w:rsid w:val="00D04F54"/>
    <w:rsid w:val="00D20A61"/>
    <w:rsid w:val="00D750E1"/>
    <w:rsid w:val="00D8163D"/>
    <w:rsid w:val="00DE30B7"/>
    <w:rsid w:val="00DF04C4"/>
    <w:rsid w:val="00DF1191"/>
    <w:rsid w:val="00E15C18"/>
    <w:rsid w:val="00E50AFA"/>
    <w:rsid w:val="00E52D80"/>
    <w:rsid w:val="00E542CE"/>
    <w:rsid w:val="00E634FE"/>
    <w:rsid w:val="00E97994"/>
    <w:rsid w:val="00EB4D56"/>
    <w:rsid w:val="00EF20C8"/>
    <w:rsid w:val="00F25FEF"/>
    <w:rsid w:val="00F56AD1"/>
    <w:rsid w:val="00F57FFB"/>
    <w:rsid w:val="00F8396C"/>
    <w:rsid w:val="00F863DC"/>
    <w:rsid w:val="00FB0FA9"/>
    <w:rsid w:val="00FD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5D9"/>
    <w:pPr>
      <w:spacing w:after="0" w:line="240" w:lineRule="auto"/>
    </w:pPr>
    <w:rPr>
      <w:rFonts w:ascii="Futura Std Medium" w:eastAsia="Times New Roman" w:hAnsi="Futura Std Medium" w:cs="Times New Roman"/>
      <w:sz w:val="24"/>
      <w:szCs w:val="24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9E209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dhuvudChar">
    <w:name w:val="Sidhuvud Char"/>
    <w:basedOn w:val="Standardstycketeckensnitt"/>
    <w:link w:val="Sidhuvud"/>
    <w:uiPriority w:val="99"/>
    <w:rsid w:val="009E2090"/>
  </w:style>
  <w:style w:type="paragraph" w:styleId="Sidfot">
    <w:name w:val="footer"/>
    <w:basedOn w:val="Normal"/>
    <w:link w:val="SidfotChar"/>
    <w:uiPriority w:val="99"/>
    <w:unhideWhenUsed/>
    <w:rsid w:val="009E209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dfotChar">
    <w:name w:val="Sidfot Char"/>
    <w:basedOn w:val="Standardstycketeckensnitt"/>
    <w:link w:val="Sidfot"/>
    <w:uiPriority w:val="99"/>
    <w:rsid w:val="009E2090"/>
  </w:style>
  <w:style w:type="paragraph" w:styleId="Liststycke">
    <w:name w:val="List Paragraph"/>
    <w:basedOn w:val="Normal"/>
    <w:uiPriority w:val="34"/>
    <w:qFormat/>
    <w:rsid w:val="00AD06BD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AF16B4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F16B4"/>
    <w:rPr>
      <w:rFonts w:ascii="Tahoma" w:eastAsia="Times New Roman" w:hAnsi="Tahoma" w:cs="Tahoma"/>
      <w:sz w:val="16"/>
      <w:szCs w:val="16"/>
      <w:lang w:eastAsia="sv-SE"/>
    </w:rPr>
  </w:style>
  <w:style w:type="paragraph" w:styleId="Normalwebb">
    <w:name w:val="Normal (Web)"/>
    <w:basedOn w:val="Normal"/>
    <w:uiPriority w:val="99"/>
    <w:unhideWhenUsed/>
    <w:rsid w:val="00AA098A"/>
    <w:pPr>
      <w:spacing w:before="100" w:beforeAutospacing="1" w:after="100" w:afterAutospacing="1"/>
    </w:pPr>
    <w:rPr>
      <w:rFonts w:ascii="Times New Roman" w:eastAsiaTheme="minorEastAsia" w:hAnsi="Times New Roman"/>
    </w:rPr>
  </w:style>
  <w:style w:type="table" w:styleId="Tabellrutnt">
    <w:name w:val="Table Grid"/>
    <w:basedOn w:val="Normaltabell"/>
    <w:uiPriority w:val="59"/>
    <w:rsid w:val="00334D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5D9"/>
    <w:pPr>
      <w:spacing w:after="0" w:line="240" w:lineRule="auto"/>
    </w:pPr>
    <w:rPr>
      <w:rFonts w:ascii="Futura Std Medium" w:eastAsia="Times New Roman" w:hAnsi="Futura Std Medium" w:cs="Times New Roman"/>
      <w:sz w:val="24"/>
      <w:szCs w:val="24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9E209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dhuvudChar">
    <w:name w:val="Sidhuvud Char"/>
    <w:basedOn w:val="Standardstycketeckensnitt"/>
    <w:link w:val="Sidhuvud"/>
    <w:uiPriority w:val="99"/>
    <w:rsid w:val="009E2090"/>
  </w:style>
  <w:style w:type="paragraph" w:styleId="Sidfot">
    <w:name w:val="footer"/>
    <w:basedOn w:val="Normal"/>
    <w:link w:val="SidfotChar"/>
    <w:uiPriority w:val="99"/>
    <w:unhideWhenUsed/>
    <w:rsid w:val="009E209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dfotChar">
    <w:name w:val="Sidfot Char"/>
    <w:basedOn w:val="Standardstycketeckensnitt"/>
    <w:link w:val="Sidfot"/>
    <w:uiPriority w:val="99"/>
    <w:rsid w:val="009E2090"/>
  </w:style>
  <w:style w:type="paragraph" w:styleId="Liststycke">
    <w:name w:val="List Paragraph"/>
    <w:basedOn w:val="Normal"/>
    <w:uiPriority w:val="34"/>
    <w:qFormat/>
    <w:rsid w:val="00AD06BD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AF16B4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F16B4"/>
    <w:rPr>
      <w:rFonts w:ascii="Tahoma" w:eastAsia="Times New Roman" w:hAnsi="Tahoma" w:cs="Tahoma"/>
      <w:sz w:val="16"/>
      <w:szCs w:val="16"/>
      <w:lang w:eastAsia="sv-SE"/>
    </w:rPr>
  </w:style>
  <w:style w:type="paragraph" w:styleId="Normalwebb">
    <w:name w:val="Normal (Web)"/>
    <w:basedOn w:val="Normal"/>
    <w:uiPriority w:val="99"/>
    <w:unhideWhenUsed/>
    <w:rsid w:val="00AA098A"/>
    <w:pPr>
      <w:spacing w:before="100" w:beforeAutospacing="1" w:after="100" w:afterAutospacing="1"/>
    </w:pPr>
    <w:rPr>
      <w:rFonts w:ascii="Times New Roman" w:eastAsiaTheme="minorEastAsia" w:hAnsi="Times New Roman"/>
    </w:rPr>
  </w:style>
  <w:style w:type="table" w:styleId="Tabellrutnt">
    <w:name w:val="Table Grid"/>
    <w:basedOn w:val="Normaltabell"/>
    <w:uiPriority w:val="59"/>
    <w:rsid w:val="00334D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fl40816\Desktop\M&#229;ldokument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Måldokument</Template>
  <TotalTime>0</TotalTime>
  <Pages>6</Pages>
  <Words>196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Svedala kommun</Company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Florén</dc:creator>
  <cp:lastModifiedBy>Michael Rystad</cp:lastModifiedBy>
  <cp:revision>2</cp:revision>
  <cp:lastPrinted>2015-06-04T13:56:00Z</cp:lastPrinted>
  <dcterms:created xsi:type="dcterms:W3CDTF">2017-02-23T09:42:00Z</dcterms:created>
  <dcterms:modified xsi:type="dcterms:W3CDTF">2017-02-23T09:42:00Z</dcterms:modified>
</cp:coreProperties>
</file>