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F4CF7" w14:textId="77777777" w:rsidR="00E709C1" w:rsidRDefault="00AF16B4" w:rsidP="003C1E2C">
      <w:pPr>
        <w:tabs>
          <w:tab w:val="left" w:pos="2865"/>
        </w:tabs>
        <w:rPr>
          <w:rFonts w:eastAsiaTheme="minorEastAsia" w:cstheme="minorBidi"/>
          <w:sz w:val="40"/>
          <w:szCs w:val="40"/>
        </w:rPr>
      </w:pPr>
      <w:bookmarkStart w:id="0" w:name="_Hlk500162744"/>
      <w:bookmarkEnd w:id="0"/>
      <w:r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7D77CEE1" wp14:editId="1325F796">
                <wp:simplePos x="0" y="0"/>
                <wp:positionH relativeFrom="column">
                  <wp:posOffset>7663180</wp:posOffset>
                </wp:positionH>
                <wp:positionV relativeFrom="paragraph">
                  <wp:posOffset>439420</wp:posOffset>
                </wp:positionV>
                <wp:extent cx="1181100" cy="561975"/>
                <wp:effectExtent l="19050" t="19050" r="19050" b="19050"/>
                <wp:wrapNone/>
                <wp:docPr id="19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07FA81" w14:textId="77777777"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bookmarkStart w:id="1" w:name="_Hlk500162742"/>
                            <w:bookmarkEnd w:id="1"/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7CEE1" id="Rektangel med rundade hörn 11" o:spid="_x0000_s1026" style="position:absolute;margin-left:603.4pt;margin-top:34.6pt;width:93pt;height:44.25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" strokecolor="#4bacc6" strokeweight="2.5pt">
                <v:shadow color="#868686"/>
                <v:textbox>
                  <w:txbxContent>
                    <w:p w14:paraId="1707FA81" w14:textId="77777777"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bookmarkStart w:id="2" w:name="_Hlk500162742"/>
                      <w:bookmarkEnd w:id="2"/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3C1E2C">
        <w:rPr>
          <w:rFonts w:eastAsiaTheme="minorEastAsia" w:cstheme="minorBidi"/>
          <w:sz w:val="40"/>
          <w:szCs w:val="40"/>
        </w:rPr>
        <w:tab/>
      </w:r>
    </w:p>
    <w:p w14:paraId="56FEAE9C" w14:textId="77777777" w:rsidR="001568C5" w:rsidRDefault="001568C5" w:rsidP="00E709C1">
      <w:pPr>
        <w:tabs>
          <w:tab w:val="left" w:pos="2865"/>
        </w:tabs>
        <w:jc w:val="center"/>
        <w:rPr>
          <w:rFonts w:ascii="Futura Std Book" w:eastAsiaTheme="minorEastAsia" w:hAnsi="Futura Std Book" w:cstheme="minorBidi"/>
          <w:sz w:val="48"/>
          <w:szCs w:val="40"/>
        </w:rPr>
      </w:pPr>
    </w:p>
    <w:p w14:paraId="1491F799" w14:textId="77777777" w:rsidR="001568C5" w:rsidRDefault="001568C5" w:rsidP="00E709C1">
      <w:pPr>
        <w:tabs>
          <w:tab w:val="left" w:pos="2865"/>
        </w:tabs>
        <w:jc w:val="center"/>
        <w:rPr>
          <w:rFonts w:ascii="Futura Std Book" w:eastAsiaTheme="minorEastAsia" w:hAnsi="Futura Std Book" w:cstheme="minorBidi"/>
          <w:sz w:val="48"/>
          <w:szCs w:val="40"/>
        </w:rPr>
      </w:pPr>
    </w:p>
    <w:p w14:paraId="1AB8C285" w14:textId="191D4FFA" w:rsidR="00F8396C" w:rsidRDefault="009238E2" w:rsidP="00E709C1">
      <w:pPr>
        <w:tabs>
          <w:tab w:val="left" w:pos="2865"/>
        </w:tabs>
        <w:jc w:val="center"/>
        <w:rPr>
          <w:rFonts w:ascii="Futura Std Book" w:eastAsiaTheme="minorEastAsia" w:hAnsi="Futura Std Book" w:cstheme="minorBidi"/>
          <w:sz w:val="48"/>
          <w:szCs w:val="40"/>
        </w:rPr>
      </w:pPr>
      <w:r w:rsidRPr="00E709C1">
        <w:rPr>
          <w:rFonts w:ascii="Futura Std Book" w:eastAsiaTheme="minorEastAsia" w:hAnsi="Futura Std Book" w:cstheme="minorBidi"/>
          <w:sz w:val="48"/>
          <w:szCs w:val="40"/>
        </w:rPr>
        <w:t>Utvecklingsplan för</w:t>
      </w:r>
      <w:r w:rsidR="000F53B2" w:rsidRPr="00E709C1">
        <w:rPr>
          <w:rFonts w:ascii="Futura Std Book" w:eastAsiaTheme="minorEastAsia" w:hAnsi="Futura Std Book" w:cstheme="minorBidi"/>
          <w:sz w:val="48"/>
          <w:szCs w:val="40"/>
        </w:rPr>
        <w:t xml:space="preserve"> </w:t>
      </w:r>
      <w:r w:rsidR="00D8269C" w:rsidRPr="00E709C1">
        <w:rPr>
          <w:rFonts w:ascii="Futura Std Book" w:eastAsiaTheme="minorEastAsia" w:hAnsi="Futura Std Book" w:cstheme="minorBidi"/>
          <w:sz w:val="48"/>
          <w:szCs w:val="40"/>
        </w:rPr>
        <w:t>skola</w:t>
      </w:r>
    </w:p>
    <w:p w14:paraId="749646F3" w14:textId="77777777" w:rsidR="00E709C1" w:rsidRPr="00E709C1" w:rsidRDefault="00E709C1" w:rsidP="00E709C1">
      <w:pPr>
        <w:tabs>
          <w:tab w:val="left" w:pos="2865"/>
        </w:tabs>
        <w:jc w:val="center"/>
        <w:rPr>
          <w:rFonts w:ascii="Futura Std Book" w:eastAsiaTheme="minorEastAsia" w:hAnsi="Futura Std Book" w:cstheme="minorBidi"/>
          <w:sz w:val="40"/>
          <w:szCs w:val="40"/>
        </w:rPr>
      </w:pPr>
    </w:p>
    <w:p w14:paraId="3D0B2C6D" w14:textId="49F28C07" w:rsidR="00F8396C" w:rsidRDefault="007B3F67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040386"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07040" behindDoc="0" locked="0" layoutInCell="1" allowOverlap="1" wp14:anchorId="116634B7" wp14:editId="3297E752">
                <wp:simplePos x="0" y="0"/>
                <wp:positionH relativeFrom="column">
                  <wp:posOffset>-33020</wp:posOffset>
                </wp:positionH>
                <wp:positionV relativeFrom="paragraph">
                  <wp:posOffset>88265</wp:posOffset>
                </wp:positionV>
                <wp:extent cx="6222669" cy="4554567"/>
                <wp:effectExtent l="0" t="0" r="6985" b="0"/>
                <wp:wrapNone/>
                <wp:docPr id="5" name="Grup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2669" cy="4554567"/>
                          <a:chOff x="-298868" y="-486912"/>
                          <a:chExt cx="6223002" cy="4555443"/>
                        </a:xfrm>
                      </wpg:grpSpPr>
                      <wps:wsp>
                        <wps:cNvPr id="6" name="Ellips 12"/>
                        <wps:cNvSpPr/>
                        <wps:spPr>
                          <a:xfrm>
                            <a:off x="1219200" y="359229"/>
                            <a:ext cx="3062126" cy="3015044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ktangel 4"/>
                        <wps:cNvSpPr/>
                        <wps:spPr>
                          <a:xfrm>
                            <a:off x="1745711" y="-486912"/>
                            <a:ext cx="2051057" cy="1152128"/>
                          </a:xfrm>
                          <a:prstGeom prst="rect">
                            <a:avLst/>
                          </a:prstGeom>
                          <a:solidFill>
                            <a:srgbClr val="1C314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8838D8" w14:textId="783C5D3C" w:rsidR="00D20A61" w:rsidRDefault="00D20A61" w:rsidP="005B0AA7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1. </w:t>
                              </w:r>
                              <w:r w:rsidR="00F8396C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VAD ÄR </w:t>
                              </w:r>
                              <w:r w:rsidR="00916BCB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br/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ELEVERNAS</w:t>
                              </w:r>
                              <w:r w:rsidR="00F8396C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 BEHOV?</w:t>
                              </w:r>
                            </w:p>
                            <w:p w14:paraId="7FF990E7" w14:textId="2ABE7661" w:rsidR="00F8396C" w:rsidRPr="00F8396C" w:rsidRDefault="00D20A61" w:rsidP="00D20A61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="00F8396C" w:rsidRPr="00F8396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Vad behöver våra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elever </w:t>
                              </w:r>
                              <w:r w:rsidR="00F8396C" w:rsidRPr="00F8396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utveckla</w:t>
                              </w:r>
                              <w:r w:rsidR="003C1E2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för att alla ska lyckas</w:t>
                              </w:r>
                              <w:r w:rsidR="00F8396C" w:rsidRPr="00F8396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ektangel 6"/>
                        <wps:cNvSpPr/>
                        <wps:spPr>
                          <a:xfrm>
                            <a:off x="3912935" y="359203"/>
                            <a:ext cx="2011199" cy="1152128"/>
                          </a:xfrm>
                          <a:prstGeom prst="rect">
                            <a:avLst/>
                          </a:prstGeom>
                          <a:solidFill>
                            <a:srgbClr val="49677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757D2D" w14:textId="4492CD72" w:rsidR="00F8396C" w:rsidRDefault="00F8396C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2. VAR ÄR VI?</w:t>
                              </w:r>
                            </w:p>
                            <w:p w14:paraId="0E500683" w14:textId="65E9B4DE" w:rsidR="00D20A61" w:rsidRPr="00D20A61" w:rsidRDefault="00D20A61" w:rsidP="007F01DA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V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ilk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en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kompetens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, färdighet, förmåga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EF20C8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uppvisar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i den verksamhet de befinner sig i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11" name="Rektangel 7"/>
                        <wps:cNvSpPr/>
                        <wps:spPr>
                          <a:xfrm>
                            <a:off x="3912729" y="1639020"/>
                            <a:ext cx="2011101" cy="1152128"/>
                          </a:xfrm>
                          <a:prstGeom prst="rect">
                            <a:avLst/>
                          </a:prstGeom>
                          <a:solidFill>
                            <a:srgbClr val="49677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DD49CD" w14:textId="77777777" w:rsidR="00F8396C" w:rsidRDefault="00D20A6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3. VART SKA VI?</w:t>
                              </w:r>
                            </w:p>
                            <w:p w14:paraId="4364FFEF" w14:textId="2F2A1F1B" w:rsidR="00D20A61" w:rsidRPr="00D30017" w:rsidRDefault="00D20A6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 w:rsidRP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="00D30017" w:rsidRP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Vilken kompetens, färdighet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,</w:t>
                              </w:r>
                              <w:r w:rsidR="00D30017" w:rsidRP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förmåga </w:t>
                              </w:r>
                              <w:r w:rsidR="00995248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vill </w:t>
                              </w:r>
                              <w:r w:rsidR="00D30017" w:rsidRP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vi att elever </w:t>
                              </w:r>
                              <w:r w:rsidR="001E31D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i vår verksamhet </w:t>
                              </w:r>
                              <w:r w:rsidR="00D30017" w:rsidRP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ska uppvisa när målet är nått?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Rektangel 8"/>
                        <wps:cNvSpPr/>
                        <wps:spPr>
                          <a:xfrm>
                            <a:off x="2929837" y="2916403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49677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48DCCC" w14:textId="77777777" w:rsidR="00F8396C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4. VAD ÄR VÅRA BEHOV?</w:t>
                              </w:r>
                            </w:p>
                            <w:p w14:paraId="134B70E7" w14:textId="12AC7A59" w:rsidR="00971091" w:rsidRPr="00971091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Vilka 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kompetenser, färdigheter och förmågor b</w:t>
                              </w:r>
                              <w:r w:rsidRP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ehöver vi utveckla för att tillgodose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elevers</w:t>
                              </w:r>
                              <w:r w:rsidRP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behov?</w:t>
                              </w:r>
                              <w:r w:rsidR="00D3001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Rektangel 9"/>
                        <wps:cNvSpPr/>
                        <wps:spPr>
                          <a:xfrm>
                            <a:off x="522486" y="2928155"/>
                            <a:ext cx="1944216" cy="1129232"/>
                          </a:xfrm>
                          <a:prstGeom prst="rect">
                            <a:avLst/>
                          </a:prstGeom>
                          <a:solidFill>
                            <a:srgbClr val="49677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CFBF41" w14:textId="77777777" w:rsidR="00F8396C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5. HUR GÖR VI?</w:t>
                              </w:r>
                            </w:p>
                            <w:p w14:paraId="3EE91EDE" w14:textId="77777777" w:rsidR="000F53B2" w:rsidRDefault="000F53B2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Hur fördjupar och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förfinar vi våra professionella</w:t>
                              </w:r>
                            </w:p>
                            <w:p w14:paraId="1052070A" w14:textId="31BCAE17" w:rsidR="000F53B2" w:rsidRDefault="00D30017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kompetenser,</w:t>
                              </w:r>
                              <w:r w:rsidR="000F53B2"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färdigheter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, förmågor</w:t>
                              </w:r>
                              <w:r w:rsid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1" name="Rektangel 9"/>
                        <wps:cNvSpPr/>
                        <wps:spPr>
                          <a:xfrm>
                            <a:off x="-298868" y="1656403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49677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276C4E" w14:textId="77777777" w:rsidR="000F53B2" w:rsidRDefault="007B3F67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6</w:t>
                              </w:r>
                              <w:r w:rsidR="000F53B2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. HUR GÅR DET?</w:t>
                              </w:r>
                            </w:p>
                            <w:p w14:paraId="3A72A0F0" w14:textId="372AB1E7" w:rsidR="000F53B2" w:rsidRPr="000F53B2" w:rsidRDefault="000F53B2" w:rsidP="000F53B2">
                              <w:pPr>
                                <w:tabs>
                                  <w:tab w:val="center" w:pos="426"/>
                                  <w:tab w:val="right" w:pos="9072"/>
                                </w:tabs>
                                <w:jc w:val="center"/>
                                <w:rPr>
                                  <w:rFonts w:ascii="Futura Std Light" w:eastAsiaTheme="minorEastAsia" w:hAnsi="Futura Std Light" w:cstheme="minorBidi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0F53B2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Behöver vi förändra något i </w:t>
                              </w:r>
                              <w:r w:rsidR="00995248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hur vi</w:t>
                              </w:r>
                              <w:r w:rsidRPr="000F53B2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995248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utvecklar våra professionella kompetenser, färdigheter, förmågor</w:t>
                              </w:r>
                              <w:r w:rsidRPr="000F53B2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  <w:p w14:paraId="5A94DE4B" w14:textId="77777777" w:rsidR="000F53B2" w:rsidRDefault="000F53B2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4" name="Rektangel 9"/>
                        <wps:cNvSpPr/>
                        <wps:spPr>
                          <a:xfrm>
                            <a:off x="-298863" y="362731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1C314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2D8DB5" w14:textId="77777777" w:rsidR="007B3F67" w:rsidRDefault="007B3F67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7. HUR BLEV DET?</w:t>
                              </w:r>
                            </w:p>
                            <w:p w14:paraId="6BC98F8E" w14:textId="4978F515" w:rsidR="00995248" w:rsidRDefault="007B3F67" w:rsidP="007B3F67">
                              <w:pPr>
                                <w:tabs>
                                  <w:tab w:val="center" w:pos="426"/>
                                  <w:tab w:val="right" w:pos="9072"/>
                                </w:tabs>
                                <w:jc w:val="center"/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”Vilken effekt har vårt </w:t>
                              </w:r>
                              <w:r w:rsidR="00995248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nya 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agerande på </w:t>
                              </w:r>
                              <w:r w:rsidR="004F007B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</w:t>
                              </w:r>
                              <w:r w:rsidR="00995248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</w:p>
                            <w:p w14:paraId="3BA2160C" w14:textId="03E10D58" w:rsidR="007B3F67" w:rsidRDefault="00995248" w:rsidP="007B3F67">
                              <w:pPr>
                                <w:tabs>
                                  <w:tab w:val="center" w:pos="426"/>
                                  <w:tab w:val="right" w:pos="9072"/>
                                </w:tabs>
                                <w:jc w:val="center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i vår verksamhet</w:t>
                              </w:r>
                              <w:r w:rsidR="007B3F67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?”</w:t>
                              </w:r>
                            </w:p>
                          </w:txbxContent>
                        </wps:txbx>
                        <wps:bodyPr lIns="36000" rIns="36000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634B7" id="Grupp 5" o:spid="_x0000_s1027" style="position:absolute;left:0;text-align:left;margin-left:-2.6pt;margin-top:6.95pt;width:489.95pt;height:358.65pt;z-index:251607040;mso-width-relative:margin;mso-height-relative:margin" coordorigin="-2988,-4869" coordsize="62230,45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">
                <v:oval id="Ellips 12" o:spid="_x0000_s1028" style="position:absolute;left:12192;top:3592;width:30621;height:30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" filled="f" strokecolor="#243f60 [1604]" strokeweight="2pt"/>
                <v:rect id="Rektangel 4" o:spid="_x0000_s1029" style="position:absolute;left:17457;top:-4869;width:20510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" fillcolor="#1c3144" stroked="f" strokeweight="2pt">
                  <v:textbox>
                    <w:txbxContent>
                      <w:p w14:paraId="378838D8" w14:textId="783C5D3C" w:rsidR="00D20A61" w:rsidRDefault="00D20A61" w:rsidP="005B0AA7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1. </w:t>
                        </w:r>
                        <w:r w:rsidR="00F8396C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VAD ÄR </w:t>
                        </w:r>
                        <w:r w:rsidR="00916BCB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br/>
                        </w:r>
                        <w:r w:rsidR="004F007B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ELEVERNAS</w:t>
                        </w:r>
                        <w:r w:rsidR="00F8396C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 BEHOV?</w:t>
                        </w:r>
                      </w:p>
                      <w:p w14:paraId="7FF990E7" w14:textId="2ABE7661" w:rsidR="00F8396C" w:rsidRPr="00F8396C" w:rsidRDefault="00D20A61" w:rsidP="00D20A61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i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="00F8396C" w:rsidRPr="00F8396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Vad behöver våra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elever </w:t>
                        </w:r>
                        <w:r w:rsidR="00F8396C" w:rsidRPr="00F8396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utveckla</w:t>
                        </w:r>
                        <w:r w:rsidR="003C1E2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för att alla ska lyckas</w:t>
                        </w:r>
                        <w:r w:rsidR="00F8396C" w:rsidRPr="00F8396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6" o:spid="_x0000_s1030" style="position:absolute;left:39129;top:3592;width:20112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" fillcolor="#496775" stroked="f" strokeweight="2pt">
                  <v:textbox>
                    <w:txbxContent>
                      <w:p w14:paraId="38757D2D" w14:textId="4492CD72" w:rsidR="00F8396C" w:rsidRDefault="00F8396C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2. VAR ÄR VI?</w:t>
                        </w:r>
                      </w:p>
                      <w:p w14:paraId="0E500683" w14:textId="65E9B4DE" w:rsidR="00D20A61" w:rsidRPr="00D20A61" w:rsidRDefault="00D20A61" w:rsidP="007F01DA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i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V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ilk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en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kompetens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, färdighet, förmåga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EF20C8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uppvisar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elever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i den verksamhet de befinner sig i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7" o:spid="_x0000_s1031" style="position:absolute;left:39127;top:16390;width:20111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" fillcolor="#496775" stroked="f" strokeweight="2pt">
                  <v:textbox>
                    <w:txbxContent>
                      <w:p w14:paraId="0BDD49CD" w14:textId="77777777" w:rsidR="00F8396C" w:rsidRDefault="00D20A6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3. VART SKA VI?</w:t>
                        </w:r>
                      </w:p>
                      <w:p w14:paraId="4364FFEF" w14:textId="2F2A1F1B" w:rsidR="00D20A61" w:rsidRPr="00D30017" w:rsidRDefault="00D20A6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 w:rsidRP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="00D30017" w:rsidRP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Vilken kompetens, färdighet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,</w:t>
                        </w:r>
                        <w:r w:rsidR="00D30017" w:rsidRP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förmåga </w:t>
                        </w:r>
                        <w:r w:rsidR="00995248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vill </w:t>
                        </w:r>
                        <w:r w:rsidR="00D30017" w:rsidRP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vi att elever </w:t>
                        </w:r>
                        <w:r w:rsidR="001E31D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i vår verksamhet </w:t>
                        </w:r>
                        <w:r w:rsidR="00D30017" w:rsidRP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ska uppvisa när målet är nått?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8" o:spid="_x0000_s1032" style="position:absolute;left:29298;top:29164;width:19442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" fillcolor="#496775" stroked="f" strokeweight="2pt">
                  <v:textbox>
                    <w:txbxContent>
                      <w:p w14:paraId="7148DCCC" w14:textId="77777777" w:rsidR="00F8396C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4. VAD ÄR VÅRA BEHOV?</w:t>
                        </w:r>
                      </w:p>
                      <w:p w14:paraId="134B70E7" w14:textId="12AC7A59" w:rsidR="00971091" w:rsidRPr="00971091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Vilka 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kompetenser, färdigheter och förmågor b</w:t>
                        </w:r>
                        <w:r w:rsidRP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ehöver vi utveckla för att tillgodose 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elevers</w:t>
                        </w:r>
                        <w:r w:rsidRP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behov?</w:t>
                        </w:r>
                        <w:r w:rsidR="00D3001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9" o:spid="_x0000_s1033" style="position:absolute;left:5224;top:29281;width:19443;height:11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" fillcolor="#496775" stroked="f" strokeweight="2pt">
                  <v:textbox>
                    <w:txbxContent>
                      <w:p w14:paraId="6ACFBF41" w14:textId="77777777" w:rsidR="00F8396C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5. HUR GÖR VI?</w:t>
                        </w:r>
                      </w:p>
                      <w:p w14:paraId="3EE91EDE" w14:textId="77777777" w:rsidR="000F53B2" w:rsidRDefault="000F53B2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Hur fördjupar och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förfinar vi våra professionella</w:t>
                        </w:r>
                      </w:p>
                      <w:p w14:paraId="1052070A" w14:textId="31BCAE17" w:rsidR="000F53B2" w:rsidRDefault="00D30017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kompetenser,</w:t>
                        </w:r>
                        <w:r w:rsidR="000F53B2"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färdigheter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, förmågor</w:t>
                        </w:r>
                        <w:r w:rsid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?”</w:t>
                        </w:r>
                      </w:p>
                    </w:txbxContent>
                  </v:textbox>
                </v:rect>
                <v:rect id="Rektangel 9" o:spid="_x0000_s1034" style="position:absolute;left:-2988;top:16564;width:19441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" fillcolor="#496775" stroked="f" strokeweight="2pt">
                  <v:textbox>
                    <w:txbxContent>
                      <w:p w14:paraId="23276C4E" w14:textId="77777777" w:rsidR="000F53B2" w:rsidRDefault="007B3F67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6</w:t>
                        </w:r>
                        <w:r w:rsidR="000F53B2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. HUR GÅR DET?</w:t>
                        </w:r>
                      </w:p>
                      <w:p w14:paraId="3A72A0F0" w14:textId="372AB1E7" w:rsidR="000F53B2" w:rsidRPr="000F53B2" w:rsidRDefault="000F53B2" w:rsidP="000F53B2">
                        <w:pPr>
                          <w:tabs>
                            <w:tab w:val="center" w:pos="426"/>
                            <w:tab w:val="right" w:pos="9072"/>
                          </w:tabs>
                          <w:jc w:val="center"/>
                          <w:rPr>
                            <w:rFonts w:ascii="Futura Std Light" w:eastAsiaTheme="minorEastAsia" w:hAnsi="Futura Std Light" w:cstheme="minorBidi"/>
                            <w:i/>
                            <w:sz w:val="28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0F53B2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Behöver vi förändra något i </w:t>
                        </w:r>
                        <w:r w:rsidR="00995248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hur vi</w:t>
                        </w:r>
                        <w:r w:rsidRPr="000F53B2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995248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utvecklar våra professionella kompetenser, färdigheter, förmågor</w:t>
                        </w:r>
                        <w:r w:rsidRPr="000F53B2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?</w:t>
                        </w: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  <w:p w14:paraId="5A94DE4B" w14:textId="77777777" w:rsidR="000F53B2" w:rsidRDefault="000F53B2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</w:p>
                    </w:txbxContent>
                  </v:textbox>
                </v:rect>
                <v:rect id="Rektangel 9" o:spid="_x0000_s1035" style="position:absolute;left:-2988;top:3627;width:19441;height:1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" fillcolor="#1c3144" stroked="f" strokeweight="2pt">
                  <v:textbox inset="1mm,,1mm">
                    <w:txbxContent>
                      <w:p w14:paraId="312D8DB5" w14:textId="77777777" w:rsidR="007B3F67" w:rsidRDefault="007B3F67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7. HUR BLEV DET?</w:t>
                        </w:r>
                      </w:p>
                      <w:p w14:paraId="6BC98F8E" w14:textId="4978F515" w:rsidR="00995248" w:rsidRDefault="007B3F67" w:rsidP="007B3F67">
                        <w:pPr>
                          <w:tabs>
                            <w:tab w:val="center" w:pos="426"/>
                            <w:tab w:val="right" w:pos="9072"/>
                          </w:tabs>
                          <w:jc w:val="center"/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”Vilken effekt har vårt </w:t>
                        </w:r>
                        <w:r w:rsidR="00995248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nya </w:t>
                        </w: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agerande på </w:t>
                        </w:r>
                        <w:r w:rsidR="004F007B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elever</w:t>
                        </w:r>
                        <w:r w:rsidR="00995248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</w:p>
                      <w:p w14:paraId="3BA2160C" w14:textId="03E10D58" w:rsidR="007B3F67" w:rsidRDefault="00995248" w:rsidP="007B3F67">
                        <w:pPr>
                          <w:tabs>
                            <w:tab w:val="center" w:pos="426"/>
                            <w:tab w:val="right" w:pos="9072"/>
                          </w:tabs>
                          <w:jc w:val="center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i vår verksamhet</w:t>
                        </w:r>
                        <w:r w:rsidR="007B3F67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?”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0B42FB4" w14:textId="4FC31AFB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4B9711FD" w14:textId="322375FF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7D99EBA7" w14:textId="73DC0D54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14F25038" w14:textId="5BF84035" w:rsidR="00F8396C" w:rsidRDefault="007D0642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504640" behindDoc="0" locked="0" layoutInCell="1" allowOverlap="1" wp14:anchorId="6D8CCA7D" wp14:editId="0892069D">
            <wp:simplePos x="0" y="0"/>
            <wp:positionH relativeFrom="column">
              <wp:posOffset>2062480</wp:posOffset>
            </wp:positionH>
            <wp:positionV relativeFrom="paragraph">
              <wp:posOffset>122555</wp:posOffset>
            </wp:positionV>
            <wp:extent cx="1917693" cy="1938020"/>
            <wp:effectExtent l="0" t="0" r="6985" b="5080"/>
            <wp:wrapNone/>
            <wp:docPr id="3" name="Bildobjekt 3" descr="http://kvutis.se/wp-content/uploads/2017/11/karn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vutis.se/wp-content/uploads/2017/11/karn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693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6B4">
        <w:rPr>
          <w:rFonts w:eastAsiaTheme="minorEastAsia" w:cstheme="minorBidi"/>
          <w:sz w:val="40"/>
          <w:szCs w:val="40"/>
        </w:rPr>
        <w:tab/>
      </w:r>
      <w:r w:rsidR="00AF16B4">
        <w:rPr>
          <w:rFonts w:eastAsiaTheme="minorEastAsia" w:cstheme="minorBidi"/>
          <w:sz w:val="40"/>
          <w:szCs w:val="40"/>
        </w:rPr>
        <w:tab/>
      </w:r>
    </w:p>
    <w:p w14:paraId="2EFC3336" w14:textId="77777777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1C45614E" w14:textId="3135C23D" w:rsidR="000F53B2" w:rsidRDefault="002122E2">
      <w:pPr>
        <w:spacing w:after="200" w:line="276" w:lineRule="auto"/>
        <w:rPr>
          <w:rFonts w:eastAsiaTheme="minorEastAsia" w:cstheme="minorBidi"/>
          <w:sz w:val="40"/>
          <w:szCs w:val="40"/>
        </w:rPr>
      </w:pPr>
      <w:r>
        <w:rPr>
          <w:rFonts w:ascii="Futura Std Book" w:eastAsiaTheme="minorEastAsia" w:hAnsi="Futura Std Book" w:cstheme="minorBidi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49DD8146" wp14:editId="651475FF">
            <wp:simplePos x="0" y="0"/>
            <wp:positionH relativeFrom="column">
              <wp:posOffset>2252980</wp:posOffset>
            </wp:positionH>
            <wp:positionV relativeFrom="paragraph">
              <wp:posOffset>3935730</wp:posOffset>
            </wp:positionV>
            <wp:extent cx="1258570" cy="886460"/>
            <wp:effectExtent l="0" t="0" r="0" b="8890"/>
            <wp:wrapNone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vedala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53B2">
        <w:rPr>
          <w:rFonts w:eastAsiaTheme="minorEastAsia" w:cstheme="minorBidi"/>
          <w:sz w:val="40"/>
          <w:szCs w:val="40"/>
        </w:rPr>
        <w:br w:type="page"/>
      </w:r>
    </w:p>
    <w:p w14:paraId="2CB2BA24" w14:textId="60A90F33" w:rsidR="00F56AD1" w:rsidRPr="00F56AD1" w:rsidRDefault="00AF16B4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sz w:val="40"/>
          <w:szCs w:val="40"/>
        </w:rPr>
        <w:lastRenderedPageBreak/>
        <w:tab/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F2669AD" wp14:editId="5CFFA3FB">
                <wp:simplePos x="0" y="0"/>
                <wp:positionH relativeFrom="column">
                  <wp:posOffset>7358380</wp:posOffset>
                </wp:positionH>
                <wp:positionV relativeFrom="paragraph">
                  <wp:posOffset>207010</wp:posOffset>
                </wp:positionV>
                <wp:extent cx="1181100" cy="561975"/>
                <wp:effectExtent l="19050" t="19050" r="19050" b="19050"/>
                <wp:wrapNone/>
                <wp:docPr id="17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C525E0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2669AD" id="_x0000_s1036" style="position:absolute;left:0;text-align:left;margin-left:579.4pt;margin-top:16.3pt;width:93pt;height:44.25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" strokecolor="#4bacc6" strokeweight="2.5pt">
                <v:shadow color="#868686"/>
                <v:textbox>
                  <w:txbxContent>
                    <w:p w14:paraId="0FC525E0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4ACB5B9E" wp14:editId="5642C70C">
                <wp:simplePos x="0" y="0"/>
                <wp:positionH relativeFrom="column">
                  <wp:posOffset>7510780</wp:posOffset>
                </wp:positionH>
                <wp:positionV relativeFrom="paragraph">
                  <wp:posOffset>-645160</wp:posOffset>
                </wp:positionV>
                <wp:extent cx="1181100" cy="561975"/>
                <wp:effectExtent l="19050" t="19050" r="19050" b="19050"/>
                <wp:wrapNone/>
                <wp:docPr id="18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06A8A8" w14:textId="77777777"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CB5B9E" id="_x0000_s1037" style="position:absolute;left:0;text-align:left;margin-left:591.4pt;margin-top:-50.8pt;width:93pt;height:44.25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" strokecolor="#4bacc6" strokeweight="2.5pt">
                <v:shadow color="#868686"/>
                <v:textbox>
                  <w:txbxContent>
                    <w:p w14:paraId="6406A8A8" w14:textId="77777777"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25EDA06F" wp14:editId="5ADB02A8">
                <wp:simplePos x="0" y="0"/>
                <wp:positionH relativeFrom="column">
                  <wp:posOffset>8348980</wp:posOffset>
                </wp:positionH>
                <wp:positionV relativeFrom="paragraph">
                  <wp:posOffset>19685</wp:posOffset>
                </wp:positionV>
                <wp:extent cx="1181100" cy="561975"/>
                <wp:effectExtent l="19050" t="19050" r="19050" b="19050"/>
                <wp:wrapNone/>
                <wp:docPr id="1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467A1C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EDA06F" id="AutoShape 26" o:spid="_x0000_s1038" style="position:absolute;left:0;text-align:left;margin-left:657.4pt;margin-top:1.55pt;width:93pt;height:44.25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" strokecolor="#c0504d" strokeweight="2.5pt">
                <v:shadow color="#868686"/>
                <v:textbox>
                  <w:txbxContent>
                    <w:p w14:paraId="6A467A1C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Delutvärdering/Nulägesanalys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9BB185" w14:textId="4CF58AC2" w:rsidR="00F56AD1" w:rsidRPr="00F56AD1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72F62F3A" w14:textId="50B9127C" w:rsidR="00F56AD1" w:rsidRPr="00F56AD1" w:rsidRDefault="001306FF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2505A3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59CA7F9A" wp14:editId="1F01C512">
                <wp:simplePos x="0" y="0"/>
                <wp:positionH relativeFrom="column">
                  <wp:posOffset>481330</wp:posOffset>
                </wp:positionH>
                <wp:positionV relativeFrom="paragraph">
                  <wp:posOffset>85090</wp:posOffset>
                </wp:positionV>
                <wp:extent cx="5572125" cy="6810375"/>
                <wp:effectExtent l="0" t="0" r="28575" b="28575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681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6BAD7" w14:textId="4EE8A659" w:rsidR="005B3673" w:rsidRPr="005B3673" w:rsidRDefault="005B3673" w:rsidP="005B3673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Book" w:eastAsiaTheme="minorEastAsia" w:hAnsi="Futura Std Book" w:cstheme="minorBidi"/>
                                <w:sz w:val="40"/>
                                <w:szCs w:val="28"/>
                              </w:rPr>
                            </w:pPr>
                            <w:r w:rsidRPr="005B3673">
                              <w:rPr>
                                <w:rFonts w:ascii="Futura Std Book" w:eastAsiaTheme="minorEastAsia" w:hAnsi="Futura Std Book" w:cstheme="minorBidi"/>
                                <w:sz w:val="40"/>
                                <w:szCs w:val="28"/>
                              </w:rPr>
                              <w:t>Arbetsgång</w:t>
                            </w:r>
                          </w:p>
                          <w:p w14:paraId="2534E347" w14:textId="77777777" w:rsidR="005B3673" w:rsidRDefault="005B3673" w:rsidP="00B834EC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Cs w:val="28"/>
                              </w:rPr>
                            </w:pPr>
                          </w:p>
                          <w:p w14:paraId="06115BE0" w14:textId="6A2651B3" w:rsidR="005B3673" w:rsidRPr="005B3673" w:rsidRDefault="00C413CF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</w:pPr>
                            <w:r w:rsidRP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>VAD</w:t>
                            </w:r>
                            <w:r w:rsidR="001306FF" w:rsidRPr="00E86AB1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06FF"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1306FF"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5B3673" w:rsidRPr="005B3673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>Mål</w:t>
                            </w:r>
                          </w:p>
                          <w:p w14:paraId="67419BEB" w14:textId="5D7AAD1E" w:rsidR="00E40B11" w:rsidRDefault="001306FF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1304"/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B72554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Varje utvecklingsplan kopplas till ett p</w:t>
                            </w:r>
                            <w:r w:rsidR="002505A3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rioritera</w:t>
                            </w:r>
                            <w:r w:rsidR="00B72554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t</w:t>
                            </w:r>
                            <w:r w:rsidR="002505A3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mål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br/>
                              <w:t xml:space="preserve">        </w:t>
                            </w:r>
                            <w:r w:rsidR="002505A3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f</w:t>
                            </w:r>
                            <w:r w:rsidR="00C80EB1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astsl</w:t>
                            </w:r>
                            <w:r w:rsidR="00B72554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aget</w:t>
                            </w:r>
                            <w:r w:rsidR="00C80EB1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0AA7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av rektor</w:t>
                            </w:r>
                            <w:r w:rsidR="00B72554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i SKA</w:t>
                            </w:r>
                            <w:r w:rsidR="00DE2887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.</w:t>
                            </w:r>
                            <w:r w:rsidR="00E709C1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22F0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Utifrån det prioriterade målet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br/>
                              <w:t xml:space="preserve">        </w:t>
                            </w:r>
                            <w:r w:rsidR="000C22F0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skall även ett </w:t>
                            </w:r>
                            <w:r w:rsidR="00D30017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primär</w:t>
                            </w:r>
                            <w:r w:rsidR="000C22F0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t</w:t>
                            </w:r>
                            <w:r w:rsidR="00D30017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2B70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och e</w:t>
                            </w:r>
                            <w:r w:rsidR="000C22F0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tt sekundärt mål klargöras.</w:t>
                            </w:r>
                            <w:r w:rsid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EB621C7" w14:textId="7B91DD7A" w:rsidR="005B3673" w:rsidRDefault="005B3673" w:rsidP="005B3673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</w:pPr>
                          </w:p>
                          <w:p w14:paraId="25EA9D4A" w14:textId="2A0B113F" w:rsidR="005B3673" w:rsidRPr="001306FF" w:rsidRDefault="005B3673" w:rsidP="001306FF">
                            <w:pPr>
                              <w:pStyle w:val="Liststycke"/>
                              <w:numPr>
                                <w:ilvl w:val="0"/>
                                <w:numId w:val="4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</w:pPr>
                            <w:r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>Nuläge</w:t>
                            </w:r>
                          </w:p>
                          <w:p w14:paraId="11DC8552" w14:textId="40D114FC" w:rsidR="005B3673" w:rsidRPr="005B3673" w:rsidRDefault="001306FF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1304"/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5B3673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Nuläget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beskrivs utifrån det prioriterade målet.</w:t>
                            </w:r>
                          </w:p>
                          <w:p w14:paraId="7F8EFBF9" w14:textId="010BB37B" w:rsidR="00B834EC" w:rsidRDefault="00B834EC" w:rsidP="007D0642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</w:pPr>
                          </w:p>
                          <w:p w14:paraId="38F11993" w14:textId="77777777" w:rsidR="005B3673" w:rsidRPr="007D0642" w:rsidRDefault="005B3673" w:rsidP="007D0642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</w:pPr>
                          </w:p>
                          <w:p w14:paraId="245B8784" w14:textId="3F10499E" w:rsidR="005B3673" w:rsidRPr="005B3673" w:rsidRDefault="00C413CF" w:rsidP="001306FF">
                            <w:pPr>
                              <w:ind w:left="426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</w:pPr>
                            <w:r w:rsidRP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>VART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b/>
                                <w:sz w:val="32"/>
                                <w:szCs w:val="28"/>
                              </w:rPr>
                              <w:t xml:space="preserve">  </w:t>
                            </w:r>
                            <w:r w:rsid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      3. Målbild</w:t>
                            </w:r>
                            <w:r w:rsidR="005B3673" w:rsidRPr="005B3673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FBCC9B1" w14:textId="2C8DFB63" w:rsidR="000C22F0" w:rsidRPr="005B3673" w:rsidRDefault="001306FF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1304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Tid för uppföljning och utvärdering bestäms och skrivs in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br/>
                              <w:t xml:space="preserve">       </w:t>
                            </w:r>
                            <w:r w:rsid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i planen.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En primär och en sekundär målbild</w:t>
                            </w:r>
                            <w:r w:rsidR="00E709C1" w:rsidRP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3673"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  <w:t>beskrivs.</w:t>
                            </w:r>
                            <w:r w:rsidR="00971091" w:rsidRPr="005B3673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br/>
                            </w:r>
                          </w:p>
                          <w:p w14:paraId="389276C0" w14:textId="29DB3E30" w:rsidR="00F8396C" w:rsidRDefault="00F8396C" w:rsidP="00656893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C3EEF60" w14:textId="0F4DDE70" w:rsidR="001306FF" w:rsidRDefault="00C413CF" w:rsidP="001306F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 w:rsidRP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>HUR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b/>
                                <w:sz w:val="32"/>
                                <w:szCs w:val="28"/>
                              </w:rPr>
                              <w:t xml:space="preserve">   </w:t>
                            </w:r>
                            <w:r w:rsid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      4. Tillvägagångssätt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b/>
                                <w:sz w:val="32"/>
                                <w:szCs w:val="28"/>
                              </w:rPr>
                              <w:br/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ab/>
                              <w:t xml:space="preserve">       Beskrivning görs både av innehåll och metod</w:t>
                            </w:r>
                            <w:r w:rsidR="00991E7C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(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er</w:t>
                            </w:r>
                            <w:r w:rsidR="00991E7C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)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för det </w:t>
                            </w:r>
                          </w:p>
                          <w:p w14:paraId="6948B135" w14:textId="1A5FC84C" w:rsidR="00971091" w:rsidRPr="001306FF" w:rsidRDefault="001306FF" w:rsidP="001306FF">
                            <w:pPr>
                              <w:ind w:left="360" w:firstLine="944"/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      kollegiala lärandet. </w:t>
                            </w:r>
                          </w:p>
                          <w:p w14:paraId="24C32116" w14:textId="77777777" w:rsidR="000F53B2" w:rsidRDefault="000F53B2" w:rsidP="00C413C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</w:rPr>
                            </w:pPr>
                          </w:p>
                          <w:p w14:paraId="1D486936" w14:textId="77777777" w:rsidR="006E4F1C" w:rsidRDefault="00C413CF" w:rsidP="001306F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 w:rsidRP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>RESULTAT</w:t>
                            </w:r>
                            <w:r w:rsidR="001306FF" w:rsidRP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E86AB1"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1306FF"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>5.</w:t>
                            </w:r>
                            <w:r w:rsid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56893"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>Uppföljning</w:t>
                            </w:r>
                            <w:r w:rsidR="00656893" w:rsidRPr="000C22F0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br/>
                              <w:t xml:space="preserve"> 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ab/>
                              <w:t xml:space="preserve">      Utgå ifrån nuläge och målbild och beskriv de </w:t>
                            </w:r>
                          </w:p>
                          <w:p w14:paraId="49AB26F7" w14:textId="3FC69D25" w:rsidR="001306FF" w:rsidRDefault="006E4F1C" w:rsidP="006E4F1C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32"/>
                                <w:szCs w:val="28"/>
                              </w:rPr>
                              <w:t xml:space="preserve">              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förändringar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som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skett</w:t>
                            </w:r>
                            <w:r w:rsid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.</w:t>
                            </w:r>
                          </w:p>
                          <w:p w14:paraId="7DDDB146" w14:textId="77777777" w:rsidR="00656893" w:rsidRPr="00656893" w:rsidRDefault="00656893" w:rsidP="00656893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</w:pPr>
                          </w:p>
                          <w:p w14:paraId="1FF253B5" w14:textId="2925230D" w:rsidR="00F25FEF" w:rsidRPr="001306FF" w:rsidRDefault="00656893" w:rsidP="00F4280C">
                            <w:pPr>
                              <w:pStyle w:val="Liststycke"/>
                              <w:numPr>
                                <w:ilvl w:val="0"/>
                                <w:numId w:val="42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  <w:r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>Utvärdering</w:t>
                            </w:r>
                            <w:r w:rsidR="007B3F67" w:rsidRPr="001306FF">
                              <w:rPr>
                                <w:rFonts w:ascii="Futura Std Book" w:eastAsiaTheme="minorEastAsia" w:hAnsi="Futura Std Book" w:cstheme="minorBid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C9AC304" w14:textId="75D294CE" w:rsidR="001306FF" w:rsidRDefault="001306FF" w:rsidP="00E86AB1">
                            <w:pPr>
                              <w:ind w:left="1844"/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 w:rsidRPr="001306FF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U</w:t>
                            </w:r>
                            <w:r w:rsidR="00E86AB1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tgå ifrån nuläge och målbild för att dra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slutsatser av </w:t>
                            </w:r>
                          </w:p>
                          <w:p w14:paraId="0F0E3B31" w14:textId="77777777" w:rsidR="006E4F1C" w:rsidRDefault="001306FF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ab/>
                              <w:t xml:space="preserve">                     arbetet.</w:t>
                            </w:r>
                            <w:r w:rsidR="006E4F1C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 Vad behöver åtgärdas, vad behöver </w:t>
                            </w:r>
                            <w:r w:rsidR="00E86AB1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säkerställas </w:t>
                            </w:r>
                          </w:p>
                          <w:p w14:paraId="10BE5F73" w14:textId="24F42BF8" w:rsidR="001306FF" w:rsidRPr="001306FF" w:rsidRDefault="006E4F1C" w:rsidP="001306F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ab/>
                              <w:t xml:space="preserve">                     </w:t>
                            </w:r>
                            <w:r w:rsidR="00E86AB1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 xml:space="preserve">och vad </w:t>
                            </w:r>
                            <w:r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b</w:t>
                            </w:r>
                            <w:r w:rsidR="00E86AB1">
                              <w:rPr>
                                <w:rFonts w:ascii="Futura Std Light" w:eastAsiaTheme="minorEastAsia" w:hAnsi="Futura Std Light" w:cstheme="minorBidi"/>
                                <w:sz w:val="28"/>
                              </w:rPr>
                              <w:t>ehöver utvecklas?</w:t>
                            </w:r>
                          </w:p>
                          <w:p w14:paraId="2E8200B5" w14:textId="77777777" w:rsidR="008E1C14" w:rsidRPr="00C80EB1" w:rsidRDefault="008E1C14" w:rsidP="008E1C14">
                            <w:pPr>
                              <w:pStyle w:val="Liststycke"/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40"/>
                              </w:rPr>
                            </w:pPr>
                          </w:p>
                          <w:p w14:paraId="4C61DAF2" w14:textId="77777777" w:rsidR="002505A3" w:rsidRPr="00C80EB1" w:rsidRDefault="002505A3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  <w:p w14:paraId="611962C8" w14:textId="77777777" w:rsidR="002505A3" w:rsidRDefault="002505A3"/>
                          <w:p w14:paraId="25EF8FF0" w14:textId="77777777" w:rsidR="002505A3" w:rsidRDefault="002505A3"/>
                        </w:txbxContent>
                      </wps:txbx>
                      <wps:bodyPr rot="0" vert="horz" wrap="square" lIns="91440" tIns="108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A7F9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9" type="#_x0000_t202" style="position:absolute;left:0;text-align:left;margin-left:37.9pt;margin-top:6.7pt;width:438.75pt;height:536.2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">
                <v:textbox inset=",3mm">
                  <w:txbxContent>
                    <w:p w14:paraId="3D46BAD7" w14:textId="4EE8A659" w:rsidR="005B3673" w:rsidRPr="005B3673" w:rsidRDefault="005B3673" w:rsidP="005B3673">
                      <w:pPr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Book" w:eastAsiaTheme="minorEastAsia" w:hAnsi="Futura Std Book" w:cstheme="minorBidi"/>
                          <w:sz w:val="40"/>
                          <w:szCs w:val="28"/>
                        </w:rPr>
                      </w:pPr>
                      <w:r w:rsidRPr="005B3673">
                        <w:rPr>
                          <w:rFonts w:ascii="Futura Std Book" w:eastAsiaTheme="minorEastAsia" w:hAnsi="Futura Std Book" w:cstheme="minorBidi"/>
                          <w:sz w:val="40"/>
                          <w:szCs w:val="28"/>
                        </w:rPr>
                        <w:t>Arbetsgång</w:t>
                      </w:r>
                    </w:p>
                    <w:p w14:paraId="2534E347" w14:textId="77777777" w:rsidR="005B3673" w:rsidRDefault="005B3673" w:rsidP="00B834EC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Cs w:val="28"/>
                        </w:rPr>
                      </w:pPr>
                    </w:p>
                    <w:p w14:paraId="06115BE0" w14:textId="6A2651B3" w:rsidR="005B3673" w:rsidRPr="005B3673" w:rsidRDefault="00C413CF" w:rsidP="001306FF">
                      <w:pPr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</w:pPr>
                      <w:r w:rsidRP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>VAD</w:t>
                      </w:r>
                      <w:r w:rsidR="001306FF" w:rsidRPr="00E86AB1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</w:t>
                      </w:r>
                      <w:r w:rsidR="001306FF"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</w:t>
                      </w:r>
                      <w:r w:rsid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        </w:t>
                      </w:r>
                      <w:r w:rsidR="001306FF"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1. </w:t>
                      </w:r>
                      <w:r w:rsidR="005B3673" w:rsidRPr="005B3673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>Mål</w:t>
                      </w:r>
                    </w:p>
                    <w:p w14:paraId="67419BEB" w14:textId="5D7AAD1E" w:rsidR="00E40B11" w:rsidRDefault="001306FF" w:rsidP="001306FF">
                      <w:pPr>
                        <w:tabs>
                          <w:tab w:val="center" w:pos="426"/>
                          <w:tab w:val="right" w:pos="9072"/>
                        </w:tabs>
                        <w:ind w:left="1304"/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       </w:t>
                      </w:r>
                      <w:r w:rsidR="00B72554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Varje utvecklingsplan kopplas till ett p</w:t>
                      </w:r>
                      <w:r w:rsidR="002505A3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rioritera</w:t>
                      </w:r>
                      <w:r w:rsidR="00B72554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t</w:t>
                      </w:r>
                      <w:r w:rsidR="002505A3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mål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br/>
                        <w:t xml:space="preserve">        </w:t>
                      </w:r>
                      <w:r w:rsidR="002505A3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f</w:t>
                      </w:r>
                      <w:r w:rsidR="00C80EB1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astsl</w:t>
                      </w:r>
                      <w:r w:rsidR="00B72554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aget</w:t>
                      </w:r>
                      <w:r w:rsidR="00C80EB1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</w:t>
                      </w:r>
                      <w:r w:rsidR="005B0AA7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av rektor</w:t>
                      </w:r>
                      <w:r w:rsidR="00B72554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i SKA</w:t>
                      </w:r>
                      <w:r w:rsidR="00DE2887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.</w:t>
                      </w:r>
                      <w:r w:rsidR="00E709C1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</w:t>
                      </w:r>
                      <w:r w:rsidR="000C22F0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Utifrån det prioriterade målet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br/>
                        <w:t xml:space="preserve">        </w:t>
                      </w:r>
                      <w:r w:rsidR="000C22F0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skall även ett </w:t>
                      </w:r>
                      <w:r w:rsidR="00D30017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primär</w:t>
                      </w:r>
                      <w:r w:rsidR="000C22F0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t</w:t>
                      </w:r>
                      <w:r w:rsidR="00D30017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</w:t>
                      </w:r>
                      <w:r w:rsidR="00F92B70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och e</w:t>
                      </w:r>
                      <w:r w:rsidR="000C22F0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tt sekundärt mål klargöras.</w:t>
                      </w:r>
                      <w:r w:rsid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EB621C7" w14:textId="7B91DD7A" w:rsidR="005B3673" w:rsidRDefault="005B3673" w:rsidP="005B3673">
                      <w:pPr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</w:pPr>
                    </w:p>
                    <w:p w14:paraId="25EA9D4A" w14:textId="2A0B113F" w:rsidR="005B3673" w:rsidRPr="001306FF" w:rsidRDefault="005B3673" w:rsidP="001306FF">
                      <w:pPr>
                        <w:pStyle w:val="Liststycke"/>
                        <w:numPr>
                          <w:ilvl w:val="0"/>
                          <w:numId w:val="4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</w:pPr>
                      <w:r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>Nuläge</w:t>
                      </w:r>
                    </w:p>
                    <w:p w14:paraId="11DC8552" w14:textId="40D114FC" w:rsidR="005B3673" w:rsidRPr="005B3673" w:rsidRDefault="001306FF" w:rsidP="001306FF">
                      <w:pPr>
                        <w:tabs>
                          <w:tab w:val="center" w:pos="426"/>
                          <w:tab w:val="right" w:pos="9072"/>
                        </w:tabs>
                        <w:ind w:left="1304"/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       </w:t>
                      </w:r>
                      <w:r w:rsidR="005B3673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Nuläget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beskrivs utifrån det prioriterade målet.</w:t>
                      </w:r>
                    </w:p>
                    <w:p w14:paraId="7F8EFBF9" w14:textId="010BB37B" w:rsidR="00B834EC" w:rsidRDefault="00B834EC" w:rsidP="007D0642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</w:pPr>
                    </w:p>
                    <w:p w14:paraId="38F11993" w14:textId="77777777" w:rsidR="005B3673" w:rsidRPr="007D0642" w:rsidRDefault="005B3673" w:rsidP="007D0642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</w:pPr>
                    </w:p>
                    <w:p w14:paraId="245B8784" w14:textId="3F10499E" w:rsidR="005B3673" w:rsidRPr="005B3673" w:rsidRDefault="00C413CF" w:rsidP="001306FF">
                      <w:pPr>
                        <w:ind w:left="426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</w:pPr>
                      <w:r w:rsidRP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>VART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b/>
                          <w:sz w:val="32"/>
                          <w:szCs w:val="28"/>
                        </w:rPr>
                        <w:t xml:space="preserve">  </w:t>
                      </w:r>
                      <w:r w:rsid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      3. Målbild</w:t>
                      </w:r>
                      <w:r w:rsidR="005B3673" w:rsidRPr="005B3673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FBCC9B1" w14:textId="2C8DFB63" w:rsidR="000C22F0" w:rsidRPr="005B3673" w:rsidRDefault="001306FF" w:rsidP="001306FF">
                      <w:pPr>
                        <w:tabs>
                          <w:tab w:val="center" w:pos="426"/>
                          <w:tab w:val="right" w:pos="9072"/>
                        </w:tabs>
                        <w:ind w:left="1304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      </w:t>
                      </w:r>
                      <w:r w:rsid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Tid för uppföljning och utvärdering bestäms och skrivs in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br/>
                        <w:t xml:space="preserve">       </w:t>
                      </w:r>
                      <w:r w:rsid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i planen.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En primär och en sekundär målbild</w:t>
                      </w:r>
                      <w:r w:rsidR="00E709C1" w:rsidRP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 xml:space="preserve"> </w:t>
                      </w:r>
                      <w:r w:rsidR="005B3673"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  <w:t>beskrivs.</w:t>
                      </w:r>
                      <w:r w:rsidR="00971091" w:rsidRPr="005B3673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br/>
                      </w:r>
                    </w:p>
                    <w:p w14:paraId="389276C0" w14:textId="29DB3E30" w:rsidR="00F8396C" w:rsidRDefault="00F8396C" w:rsidP="00656893">
                      <w:pPr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</w:pPr>
                    </w:p>
                    <w:p w14:paraId="0C3EEF60" w14:textId="0F4DDE70" w:rsidR="001306FF" w:rsidRDefault="00C413CF" w:rsidP="001306F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 w:rsidRP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>HUR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b/>
                          <w:sz w:val="32"/>
                          <w:szCs w:val="28"/>
                        </w:rPr>
                        <w:t xml:space="preserve">   </w:t>
                      </w:r>
                      <w:r w:rsid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      4. Tillvägagångssätt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b/>
                          <w:sz w:val="32"/>
                          <w:szCs w:val="28"/>
                        </w:rPr>
                        <w:br/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ab/>
                        <w:t xml:space="preserve">       Beskrivning görs både av innehåll och metod</w:t>
                      </w:r>
                      <w:r w:rsidR="00991E7C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(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er</w:t>
                      </w:r>
                      <w:r w:rsidR="00991E7C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)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för det </w:t>
                      </w:r>
                    </w:p>
                    <w:p w14:paraId="6948B135" w14:textId="1A5FC84C" w:rsidR="00971091" w:rsidRPr="001306FF" w:rsidRDefault="001306FF" w:rsidP="001306FF">
                      <w:pPr>
                        <w:ind w:left="360" w:firstLine="944"/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      kollegiala lärandet. </w:t>
                      </w:r>
                    </w:p>
                    <w:p w14:paraId="24C32116" w14:textId="77777777" w:rsidR="000F53B2" w:rsidRDefault="000F53B2" w:rsidP="00C413C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</w:rPr>
                      </w:pPr>
                    </w:p>
                    <w:p w14:paraId="1D486936" w14:textId="77777777" w:rsidR="006E4F1C" w:rsidRDefault="00C413CF" w:rsidP="001306F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 w:rsidRP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>RESULTAT</w:t>
                      </w:r>
                      <w:r w:rsidR="001306FF" w:rsidRP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 xml:space="preserve"> </w:t>
                      </w:r>
                      <w:r w:rsidR="00E86AB1"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 xml:space="preserve"> </w:t>
                      </w:r>
                      <w:r w:rsidR="001306FF"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>5.</w:t>
                      </w:r>
                      <w:r w:rsid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</w:t>
                      </w:r>
                      <w:r w:rsidR="00656893"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>Uppföljning</w:t>
                      </w:r>
                      <w:r w:rsidR="00656893" w:rsidRPr="000C22F0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br/>
                        <w:t xml:space="preserve"> 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ab/>
                        <w:t xml:space="preserve">      Utgå ifrån nuläge och målbild och beskriv de </w:t>
                      </w:r>
                    </w:p>
                    <w:p w14:paraId="49AB26F7" w14:textId="3FC69D25" w:rsidR="001306FF" w:rsidRDefault="006E4F1C" w:rsidP="006E4F1C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32"/>
                          <w:szCs w:val="28"/>
                        </w:rPr>
                        <w:t xml:space="preserve">              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förändringar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som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skett</w:t>
                      </w:r>
                      <w:r w:rsid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.</w:t>
                      </w:r>
                    </w:p>
                    <w:p w14:paraId="7DDDB146" w14:textId="77777777" w:rsidR="00656893" w:rsidRPr="00656893" w:rsidRDefault="00656893" w:rsidP="00656893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</w:rPr>
                      </w:pPr>
                    </w:p>
                    <w:p w14:paraId="1FF253B5" w14:textId="2925230D" w:rsidR="00F25FEF" w:rsidRPr="001306FF" w:rsidRDefault="00656893" w:rsidP="00F4280C">
                      <w:pPr>
                        <w:pStyle w:val="Liststycke"/>
                        <w:numPr>
                          <w:ilvl w:val="0"/>
                          <w:numId w:val="42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</w:rPr>
                      </w:pPr>
                      <w:r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>Utvärdering</w:t>
                      </w:r>
                      <w:r w:rsidR="007B3F67" w:rsidRPr="001306FF">
                        <w:rPr>
                          <w:rFonts w:ascii="Futura Std Book" w:eastAsiaTheme="minorEastAsia" w:hAnsi="Futura Std Book" w:cstheme="minorBid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C9AC304" w14:textId="75D294CE" w:rsidR="001306FF" w:rsidRDefault="001306FF" w:rsidP="00E86AB1">
                      <w:pPr>
                        <w:ind w:left="1844"/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 w:rsidRPr="001306FF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U</w:t>
                      </w:r>
                      <w:r w:rsidR="00E86AB1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tgå ifrån nuläge och målbild för att dra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slutsatser av </w:t>
                      </w:r>
                    </w:p>
                    <w:p w14:paraId="0F0E3B31" w14:textId="77777777" w:rsidR="006E4F1C" w:rsidRDefault="001306FF" w:rsidP="001306F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ab/>
                        <w:t xml:space="preserve">                     arbetet.</w:t>
                      </w:r>
                      <w:r w:rsidR="006E4F1C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 Vad behöver åtgärdas, vad behöver </w:t>
                      </w:r>
                      <w:r w:rsidR="00E86AB1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säkerställas </w:t>
                      </w:r>
                    </w:p>
                    <w:p w14:paraId="10BE5F73" w14:textId="24F42BF8" w:rsidR="001306FF" w:rsidRPr="001306FF" w:rsidRDefault="006E4F1C" w:rsidP="001306F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ab/>
                        <w:t xml:space="preserve">                     </w:t>
                      </w:r>
                      <w:r w:rsidR="00E86AB1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 xml:space="preserve">och vad </w:t>
                      </w:r>
                      <w:r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b</w:t>
                      </w:r>
                      <w:r w:rsidR="00E86AB1">
                        <w:rPr>
                          <w:rFonts w:ascii="Futura Std Light" w:eastAsiaTheme="minorEastAsia" w:hAnsi="Futura Std Light" w:cstheme="minorBidi"/>
                          <w:sz w:val="28"/>
                        </w:rPr>
                        <w:t>ehöver utvecklas?</w:t>
                      </w:r>
                    </w:p>
                    <w:p w14:paraId="2E8200B5" w14:textId="77777777" w:rsidR="008E1C14" w:rsidRPr="00C80EB1" w:rsidRDefault="008E1C14" w:rsidP="008E1C14">
                      <w:pPr>
                        <w:pStyle w:val="Liststycke"/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sz w:val="36"/>
                          <w:szCs w:val="40"/>
                        </w:rPr>
                      </w:pPr>
                    </w:p>
                    <w:p w14:paraId="4C61DAF2" w14:textId="77777777" w:rsidR="002505A3" w:rsidRPr="00C80EB1" w:rsidRDefault="002505A3">
                      <w:pPr>
                        <w:rPr>
                          <w:rFonts w:ascii="Futura Std Light" w:hAnsi="Futura Std Light"/>
                        </w:rPr>
                      </w:pPr>
                    </w:p>
                    <w:p w14:paraId="611962C8" w14:textId="77777777" w:rsidR="002505A3" w:rsidRDefault="002505A3"/>
                    <w:p w14:paraId="25EF8FF0" w14:textId="77777777" w:rsidR="002505A3" w:rsidRDefault="002505A3"/>
                  </w:txbxContent>
                </v:textbox>
              </v:shape>
            </w:pict>
          </mc:Fallback>
        </mc:AlternateContent>
      </w:r>
    </w:p>
    <w:p w14:paraId="697EC432" w14:textId="77777777"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2BD134" wp14:editId="21F1F572">
                <wp:simplePos x="0" y="0"/>
                <wp:positionH relativeFrom="column">
                  <wp:posOffset>8215630</wp:posOffset>
                </wp:positionH>
                <wp:positionV relativeFrom="paragraph">
                  <wp:posOffset>12700</wp:posOffset>
                </wp:positionV>
                <wp:extent cx="1257300" cy="561975"/>
                <wp:effectExtent l="19050" t="19050" r="19050" b="28575"/>
                <wp:wrapNone/>
                <wp:docPr id="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C1447A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2BD134" id="AutoShape 28" o:spid="_x0000_s1040" style="position:absolute;left:0;text-align:left;margin-left:646.9pt;margin-top:1pt;width:99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" strokecolor="#c0504d" strokeweight="2.5pt">
                <v:shadow color="#868686"/>
                <v:textbox>
                  <w:txbxContent>
                    <w:p w14:paraId="7AC1447A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Delutvärdering/Nulägesanalys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39A362" w14:textId="77777777" w:rsidR="002505A3" w:rsidRDefault="002505A3" w:rsidP="002505A3">
      <w:pPr>
        <w:tabs>
          <w:tab w:val="center" w:pos="4536"/>
          <w:tab w:val="right" w:pos="9072"/>
        </w:tabs>
        <w:rPr>
          <w:rFonts w:eastAsiaTheme="minorEastAsia" w:cstheme="minorBidi"/>
          <w:sz w:val="40"/>
          <w:szCs w:val="40"/>
        </w:rPr>
      </w:pPr>
    </w:p>
    <w:p w14:paraId="213DABB0" w14:textId="77777777"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55F0448B" w14:textId="77777777" w:rsidR="002C7048" w:rsidRPr="002505A3" w:rsidRDefault="002C7048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7D827EE1" w14:textId="77777777" w:rsidR="00F56AD1" w:rsidRPr="002505A3" w:rsidRDefault="00F56AD1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124A7DA5" w14:textId="77777777" w:rsidR="002505A3" w:rsidRDefault="002505A3">
      <w:pPr>
        <w:spacing w:after="200" w:line="276" w:lineRule="auto"/>
        <w:rPr>
          <w:rFonts w:ascii="Futura Std Light" w:hAnsi="Futura Std Light"/>
        </w:rPr>
      </w:pPr>
      <w:r>
        <w:rPr>
          <w:rFonts w:ascii="Futura Std Light" w:hAnsi="Futura Std Light"/>
        </w:rPr>
        <w:br w:type="page"/>
      </w:r>
    </w:p>
    <w:p w14:paraId="4EC2D8D0" w14:textId="002FF80A" w:rsidR="00390DE0" w:rsidRPr="00C413CF" w:rsidRDefault="007D0642" w:rsidP="00902665">
      <w:pPr>
        <w:tabs>
          <w:tab w:val="left" w:pos="5812"/>
        </w:tabs>
        <w:rPr>
          <w:rFonts w:ascii="Futura Std Light" w:hAnsi="Futura Std Light"/>
          <w:sz w:val="28"/>
        </w:rPr>
      </w:pPr>
      <w:r>
        <w:rPr>
          <w:rFonts w:ascii="Futura Std Light" w:hAnsi="Futura Std Light"/>
          <w:sz w:val="28"/>
        </w:rPr>
        <w:lastRenderedPageBreak/>
        <w:t>Arbetslag</w:t>
      </w:r>
      <w:r w:rsidR="00902665" w:rsidRPr="00C413CF">
        <w:rPr>
          <w:rFonts w:ascii="Futura Std Light" w:hAnsi="Futura Std Light"/>
          <w:sz w:val="28"/>
        </w:rPr>
        <w:tab/>
        <w:t>Upprättat den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2"/>
        <w:gridCol w:w="2977"/>
      </w:tblGrid>
      <w:tr w:rsidR="00F56AD1" w:rsidRPr="00685615" w14:paraId="3F3A0A2E" w14:textId="77777777" w:rsidTr="004764D0">
        <w:trPr>
          <w:trHeight w:val="443"/>
        </w:trPr>
        <w:tc>
          <w:tcPr>
            <w:tcW w:w="5702" w:type="dxa"/>
            <w:shd w:val="clear" w:color="auto" w:fill="auto"/>
          </w:tcPr>
          <w:p w14:paraId="24049468" w14:textId="77777777"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EBE2263" w14:textId="77777777"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</w:tr>
    </w:tbl>
    <w:p w14:paraId="51B56712" w14:textId="77777777" w:rsidR="00C413CF" w:rsidRDefault="00C413CF" w:rsidP="004025D9">
      <w:pPr>
        <w:rPr>
          <w:b/>
          <w:sz w:val="36"/>
        </w:rPr>
      </w:pPr>
    </w:p>
    <w:p w14:paraId="373FEDA3" w14:textId="77777777" w:rsidR="00F57FFB" w:rsidRPr="00C413CF" w:rsidRDefault="00C413CF" w:rsidP="004025D9">
      <w:pPr>
        <w:rPr>
          <w:b/>
          <w:sz w:val="36"/>
        </w:rPr>
      </w:pPr>
      <w:r w:rsidRPr="00C413CF">
        <w:rPr>
          <w:b/>
          <w:sz w:val="36"/>
        </w:rPr>
        <w:t>VAD</w:t>
      </w:r>
    </w:p>
    <w:p w14:paraId="2A8C66B9" w14:textId="453B815F" w:rsidR="004025D9" w:rsidRDefault="000C22F0" w:rsidP="00754F7E">
      <w:pPr>
        <w:pStyle w:val="Liststycke"/>
        <w:numPr>
          <w:ilvl w:val="0"/>
          <w:numId w:val="27"/>
        </w:numPr>
        <w:rPr>
          <w:sz w:val="32"/>
          <w:szCs w:val="32"/>
        </w:rPr>
      </w:pPr>
      <w:r>
        <w:rPr>
          <w:sz w:val="32"/>
          <w:szCs w:val="32"/>
        </w:rPr>
        <w:t>M</w:t>
      </w:r>
      <w:r w:rsidR="005B0AA7">
        <w:rPr>
          <w:sz w:val="32"/>
          <w:szCs w:val="32"/>
        </w:rPr>
        <w:t>ål</w:t>
      </w:r>
    </w:p>
    <w:p w14:paraId="24599F1D" w14:textId="65D30DAA" w:rsidR="00754F7E" w:rsidRPr="003C6A6C" w:rsidRDefault="000C22F0" w:rsidP="00754F7E">
      <w:pPr>
        <w:textAlignment w:val="baseline"/>
        <w:rPr>
          <w:rFonts w:ascii="Futura Std Light" w:hAnsi="Futura Std Light" w:cs="Arial"/>
          <w:color w:val="2B2B2B"/>
          <w:sz w:val="28"/>
          <w:szCs w:val="22"/>
          <w:bdr w:val="none" w:sz="0" w:space="0" w:color="auto" w:frame="1"/>
        </w:rPr>
      </w:pPr>
      <w:r w:rsidRPr="003C6A6C">
        <w:rPr>
          <w:rFonts w:ascii="Futura Std Book" w:hAnsi="Futura Std Book" w:cs="Arial"/>
          <w:color w:val="2B2B2B"/>
          <w:sz w:val="28"/>
          <w:szCs w:val="22"/>
          <w:bdr w:val="none" w:sz="0" w:space="0" w:color="auto" w:frame="1"/>
        </w:rPr>
        <w:t>Prioriterat mål:</w:t>
      </w:r>
      <w:r w:rsidRPr="003C6A6C">
        <w:rPr>
          <w:rFonts w:ascii="Futura Std Light" w:hAnsi="Futura Std Light" w:cs="Arial"/>
          <w:color w:val="2B2B2B"/>
          <w:sz w:val="28"/>
          <w:szCs w:val="22"/>
          <w:bdr w:val="none" w:sz="0" w:space="0" w:color="auto" w:frame="1"/>
        </w:rPr>
        <w:t xml:space="preserve"> </w:t>
      </w:r>
      <w:r w:rsidR="00754F7E" w:rsidRPr="003C6A6C">
        <w:rPr>
          <w:rFonts w:ascii="Futura Std Light" w:hAnsi="Futura Std Light" w:cs="Arial"/>
          <w:color w:val="2B2B2B"/>
          <w:sz w:val="28"/>
          <w:szCs w:val="22"/>
          <w:bdr w:val="none" w:sz="0" w:space="0" w:color="auto" w:frame="1"/>
        </w:rPr>
        <w:t xml:space="preserve">Prioriterade mål är de mål som rektor </w:t>
      </w:r>
      <w:r w:rsidR="00754F7E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fastslår utifrån analyser och slutsatser i skolans SKA. Dessa mål kan i sin tur delas in i och beskrivas som </w:t>
      </w:r>
      <w:r w:rsidR="00754F7E" w:rsidRPr="003C6A6C">
        <w:rPr>
          <w:rFonts w:ascii="Futura Std Light" w:eastAsiaTheme="minorEastAsia" w:hAnsi="Futura Std Light" w:cstheme="minorBidi"/>
          <w:i/>
          <w:sz w:val="28"/>
          <w:szCs w:val="28"/>
        </w:rPr>
        <w:t>primära</w:t>
      </w:r>
      <w:r w:rsidR="00754F7E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och </w:t>
      </w:r>
      <w:r w:rsidR="00754F7E" w:rsidRPr="003C6A6C">
        <w:rPr>
          <w:rFonts w:ascii="Futura Std Light" w:eastAsiaTheme="minorEastAsia" w:hAnsi="Futura Std Light" w:cstheme="minorBidi"/>
          <w:i/>
          <w:sz w:val="28"/>
          <w:szCs w:val="28"/>
        </w:rPr>
        <w:t>sekundära</w:t>
      </w:r>
      <w:r w:rsidR="00754F7E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mål.</w:t>
      </w:r>
    </w:p>
    <w:p w14:paraId="1D39DDD9" w14:textId="1CC577CE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815513B" wp14:editId="5A61C8D7">
                <wp:simplePos x="0" y="0"/>
                <wp:positionH relativeFrom="column">
                  <wp:posOffset>-9525</wp:posOffset>
                </wp:positionH>
                <wp:positionV relativeFrom="paragraph">
                  <wp:posOffset>26035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FEE0F" w14:textId="77777777" w:rsidR="00754F7E" w:rsidRPr="00F92B70" w:rsidRDefault="00754F7E" w:rsidP="00754F7E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Prioriterat mål</w:t>
                            </w:r>
                          </w:p>
                          <w:p w14:paraId="3C8C82C7" w14:textId="77777777" w:rsidR="00754F7E" w:rsidRDefault="00754F7E" w:rsidP="00754F7E"/>
                          <w:p w14:paraId="7581D126" w14:textId="77777777" w:rsidR="00754F7E" w:rsidRDefault="00754F7E" w:rsidP="00754F7E"/>
                          <w:p w14:paraId="10419C3D" w14:textId="77777777" w:rsidR="00754F7E" w:rsidRDefault="00754F7E" w:rsidP="00754F7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15513B" id="_x0000_s1041" type="#_x0000_t202" style="position:absolute;margin-left:-.75pt;margin-top:2.05pt;width:434.8pt;height:110.55pt;z-index:-251636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">
                <v:textbox style="mso-fit-shape-to-text:t">
                  <w:txbxContent>
                    <w:p w14:paraId="11EFEE0F" w14:textId="77777777" w:rsidR="00754F7E" w:rsidRPr="00F92B70" w:rsidRDefault="00754F7E" w:rsidP="00754F7E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Prioriterat mål</w:t>
                      </w:r>
                    </w:p>
                    <w:p w14:paraId="3C8C82C7" w14:textId="77777777" w:rsidR="00754F7E" w:rsidRDefault="00754F7E" w:rsidP="00754F7E"/>
                    <w:p w14:paraId="7581D126" w14:textId="77777777" w:rsidR="00754F7E" w:rsidRDefault="00754F7E" w:rsidP="00754F7E"/>
                    <w:p w14:paraId="10419C3D" w14:textId="77777777" w:rsidR="00754F7E" w:rsidRDefault="00754F7E" w:rsidP="00754F7E"/>
                  </w:txbxContent>
                </v:textbox>
                <w10:wrap type="tight"/>
              </v:shape>
            </w:pict>
          </mc:Fallback>
        </mc:AlternateContent>
      </w:r>
    </w:p>
    <w:p w14:paraId="01D4F3A1" w14:textId="0AD15C10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</w:rPr>
      </w:pPr>
    </w:p>
    <w:p w14:paraId="072D323A" w14:textId="77777777" w:rsidR="00754F7E" w:rsidRPr="003C1E2C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</w:rPr>
      </w:pPr>
    </w:p>
    <w:p w14:paraId="10A85501" w14:textId="77777777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6E1E8325" w14:textId="6E54C231" w:rsidR="000C22F0" w:rsidRDefault="000C22F0" w:rsidP="003C6A6C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44AACEDB" w14:textId="77777777" w:rsidR="003C6A6C" w:rsidRPr="003C6A6C" w:rsidRDefault="003C6A6C" w:rsidP="003C6A6C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42C03395" w14:textId="57839601" w:rsidR="00754F7E" w:rsidRPr="003C6A6C" w:rsidRDefault="00754F7E" w:rsidP="00754F7E">
      <w:pPr>
        <w:spacing w:after="360"/>
        <w:textAlignment w:val="baseline"/>
        <w:rPr>
          <w:rFonts w:ascii="Futura Std Light" w:hAnsi="Futura Std Light" w:cs="Arial"/>
          <w:color w:val="2B2B2B"/>
          <w:sz w:val="28"/>
          <w:szCs w:val="28"/>
        </w:rPr>
      </w:pPr>
      <w:r w:rsidRPr="003C6A6C">
        <w:rPr>
          <w:rFonts w:ascii="Futura Std Book" w:hAnsi="Futura Std Boo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74AB0B84" wp14:editId="7462C34F">
                <wp:simplePos x="0" y="0"/>
                <wp:positionH relativeFrom="column">
                  <wp:posOffset>0</wp:posOffset>
                </wp:positionH>
                <wp:positionV relativeFrom="paragraph">
                  <wp:posOffset>975360</wp:posOffset>
                </wp:positionV>
                <wp:extent cx="5521960" cy="1403985"/>
                <wp:effectExtent l="0" t="0" r="21590" b="27305"/>
                <wp:wrapTight wrapText="bothSides">
                  <wp:wrapPolygon edited="0">
                    <wp:start x="0" y="0"/>
                    <wp:lineTo x="0" y="21863"/>
                    <wp:lineTo x="21610" y="21863"/>
                    <wp:lineTo x="21610" y="0"/>
                    <wp:lineTo x="0" y="0"/>
                  </wp:wrapPolygon>
                </wp:wrapTight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A25C0" w14:textId="40F13C2E" w:rsidR="005E4A4A" w:rsidRPr="00F92B70" w:rsidRDefault="001568C5" w:rsidP="005E4A4A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Elevers behov</w:t>
                            </w:r>
                          </w:p>
                          <w:p w14:paraId="19C7293E" w14:textId="77777777" w:rsidR="005E4A4A" w:rsidRDefault="005E4A4A" w:rsidP="005E4A4A"/>
                          <w:p w14:paraId="0885F7FC" w14:textId="51AE13D0" w:rsidR="005E4A4A" w:rsidRDefault="005E4A4A" w:rsidP="005E4A4A"/>
                          <w:p w14:paraId="1E3AEC1B" w14:textId="77777777" w:rsidR="00754F7E" w:rsidRDefault="00754F7E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AB0B84" id="_x0000_s1042" type="#_x0000_t202" style="position:absolute;margin-left:0;margin-top:76.8pt;width:434.8pt;height:110.55pt;z-index:-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">
                <v:textbox style="mso-fit-shape-to-text:t">
                  <w:txbxContent>
                    <w:p w14:paraId="683A25C0" w14:textId="40F13C2E" w:rsidR="005E4A4A" w:rsidRPr="00F92B70" w:rsidRDefault="001568C5" w:rsidP="005E4A4A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Elevers behov</w:t>
                      </w:r>
                    </w:p>
                    <w:p w14:paraId="19C7293E" w14:textId="77777777" w:rsidR="005E4A4A" w:rsidRDefault="005E4A4A" w:rsidP="005E4A4A"/>
                    <w:p w14:paraId="0885F7FC" w14:textId="51AE13D0" w:rsidR="005E4A4A" w:rsidRDefault="005E4A4A" w:rsidP="005E4A4A"/>
                    <w:p w14:paraId="1E3AEC1B" w14:textId="77777777" w:rsidR="00754F7E" w:rsidRDefault="00754F7E" w:rsidP="005E4A4A"/>
                  </w:txbxContent>
                </v:textbox>
                <w10:wrap type="tight"/>
              </v:shape>
            </w:pict>
          </mc:Fallback>
        </mc:AlternateContent>
      </w:r>
      <w:r w:rsidR="000C22F0" w:rsidRPr="003C6A6C">
        <w:rPr>
          <w:rFonts w:ascii="Futura Std Book" w:hAnsi="Futura Std Book" w:cs="Arial"/>
          <w:color w:val="2B2B2B"/>
          <w:sz w:val="28"/>
          <w:szCs w:val="28"/>
        </w:rPr>
        <w:t>Primärt mål:</w:t>
      </w:r>
      <w:r w:rsidR="000C22F0" w:rsidRPr="003C6A6C">
        <w:rPr>
          <w:rFonts w:ascii="Futura Std Light" w:hAnsi="Futura Std Light" w:cs="Arial"/>
          <w:color w:val="2B2B2B"/>
          <w:sz w:val="28"/>
          <w:szCs w:val="28"/>
        </w:rPr>
        <w:t xml:space="preserve"> </w:t>
      </w:r>
      <w:r w:rsidRPr="003C1E2C">
        <w:rPr>
          <w:rFonts w:ascii="Futura Std Light" w:hAnsi="Futura Std Light" w:cs="Arial"/>
          <w:color w:val="2B2B2B"/>
          <w:sz w:val="28"/>
          <w:szCs w:val="28"/>
        </w:rPr>
        <w:t xml:space="preserve">Primära mål </w:t>
      </w:r>
      <w:r w:rsidRPr="003C6A6C">
        <w:rPr>
          <w:rFonts w:ascii="Futura Std Light" w:hAnsi="Futura Std Light" w:cs="Arial"/>
          <w:color w:val="2B2B2B"/>
          <w:sz w:val="28"/>
          <w:szCs w:val="28"/>
        </w:rPr>
        <w:t>fokuserar</w:t>
      </w:r>
      <w:r w:rsidRPr="003C1E2C">
        <w:rPr>
          <w:rFonts w:ascii="Futura Std Light" w:hAnsi="Futura Std Light" w:cs="Arial"/>
          <w:color w:val="2B2B2B"/>
          <w:sz w:val="28"/>
          <w:szCs w:val="28"/>
        </w:rPr>
        <w:t xml:space="preserve"> </w:t>
      </w:r>
      <w:r w:rsidRPr="003C6A6C">
        <w:rPr>
          <w:rFonts w:ascii="Futura Std Light" w:hAnsi="Futura Std Light" w:cs="Arial"/>
          <w:color w:val="2B2B2B"/>
          <w:sz w:val="28"/>
          <w:szCs w:val="28"/>
        </w:rPr>
        <w:t>på</w:t>
      </w:r>
      <w:r w:rsidRPr="003C1E2C">
        <w:rPr>
          <w:rFonts w:ascii="Futura Std Light" w:hAnsi="Futura Std Light" w:cs="Arial"/>
          <w:color w:val="2B2B2B"/>
          <w:sz w:val="28"/>
          <w:szCs w:val="28"/>
        </w:rPr>
        <w:t xml:space="preserve"> kärnan och kvalitetens brännpunkt</w:t>
      </w:r>
      <w:r w:rsidRPr="003C6A6C">
        <w:rPr>
          <w:rFonts w:ascii="Futura Std Light" w:hAnsi="Futura Std Light" w:cs="Arial"/>
          <w:color w:val="2B2B2B"/>
          <w:sz w:val="28"/>
          <w:szCs w:val="28"/>
        </w:rPr>
        <w:t xml:space="preserve">, det vill säga </w:t>
      </w:r>
      <w:r w:rsidRPr="003C1E2C">
        <w:rPr>
          <w:rFonts w:ascii="Futura Std Light" w:hAnsi="Futura Std Light" w:cs="Arial"/>
          <w:color w:val="2B2B2B"/>
          <w:sz w:val="28"/>
          <w:szCs w:val="28"/>
        </w:rPr>
        <w:t>mötet mellan lärare och elev. De</w:t>
      </w:r>
      <w:r w:rsidRPr="003C6A6C">
        <w:rPr>
          <w:rFonts w:ascii="Futura Std Light" w:hAnsi="Futura Std Light" w:cs="Arial"/>
          <w:color w:val="2B2B2B"/>
          <w:sz w:val="28"/>
          <w:szCs w:val="28"/>
        </w:rPr>
        <w:t>t</w:t>
      </w:r>
      <w:r w:rsidRPr="003C1E2C">
        <w:rPr>
          <w:rFonts w:ascii="Futura Std Light" w:hAnsi="Futura Std Light" w:cs="Arial"/>
          <w:color w:val="2B2B2B"/>
          <w:sz w:val="28"/>
          <w:szCs w:val="28"/>
        </w:rPr>
        <w:t xml:space="preserve"> primära målet svarar på frågan </w:t>
      </w:r>
      <w:r w:rsidRPr="003C1E2C">
        <w:rPr>
          <w:rFonts w:ascii="Futura Std Light" w:hAnsi="Futura Std Light" w:cs="Arial"/>
          <w:i/>
          <w:color w:val="2B2B2B"/>
          <w:sz w:val="28"/>
          <w:szCs w:val="28"/>
        </w:rPr>
        <w:t xml:space="preserve">– Vilken kunskap, kompetens eller förmåga behöver </w:t>
      </w:r>
      <w:r w:rsidRPr="003C6A6C">
        <w:rPr>
          <w:rFonts w:ascii="Futura Std Light" w:hAnsi="Futura Std Light" w:cs="Arial"/>
          <w:i/>
          <w:color w:val="2B2B2B"/>
          <w:sz w:val="28"/>
          <w:szCs w:val="28"/>
        </w:rPr>
        <w:t>vi bli bättre på att utveckla hos våra elever</w:t>
      </w:r>
      <w:r w:rsidRPr="003C1E2C">
        <w:rPr>
          <w:rFonts w:ascii="Futura Std Light" w:hAnsi="Futura Std Light" w:cs="Arial"/>
          <w:i/>
          <w:color w:val="2B2B2B"/>
          <w:sz w:val="28"/>
          <w:szCs w:val="28"/>
        </w:rPr>
        <w:t xml:space="preserve"> för att alla ska lyckas?</w:t>
      </w:r>
    </w:p>
    <w:p w14:paraId="6AA559E4" w14:textId="00EB2E3E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33E13A62" w14:textId="77777777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6B746016" w14:textId="77777777" w:rsidR="00754F7E" w:rsidRDefault="00754F7E" w:rsidP="00754F7E">
      <w:pPr>
        <w:pStyle w:val="Rubrik2"/>
        <w:spacing w:before="0" w:beforeAutospacing="0" w:after="0" w:afterAutospacing="0"/>
        <w:textAlignment w:val="baseline"/>
        <w:rPr>
          <w:rFonts w:ascii="Futura Std Book" w:hAnsi="Futura Std Book" w:cs="Arial"/>
          <w:b w:val="0"/>
          <w:color w:val="2B2B2B"/>
          <w:sz w:val="24"/>
          <w:szCs w:val="22"/>
          <w:bdr w:val="none" w:sz="0" w:space="0" w:color="auto" w:frame="1"/>
        </w:rPr>
      </w:pPr>
    </w:p>
    <w:p w14:paraId="3CB4B2C1" w14:textId="6F600192" w:rsidR="003C6A6C" w:rsidRPr="003C6A6C" w:rsidRDefault="003C6A6C" w:rsidP="00754F7E">
      <w:pPr>
        <w:spacing w:after="360"/>
        <w:textAlignment w:val="baseline"/>
        <w:rPr>
          <w:rFonts w:ascii="Futura Std Light" w:hAnsi="Futura Std Light" w:cs="Arial"/>
          <w:color w:val="2B2B2B"/>
          <w:szCs w:val="22"/>
        </w:rPr>
      </w:pPr>
    </w:p>
    <w:p w14:paraId="09171836" w14:textId="0A962276" w:rsidR="00754F7E" w:rsidRPr="003C6A6C" w:rsidRDefault="00754F7E" w:rsidP="00754F7E">
      <w:pPr>
        <w:spacing w:after="360"/>
        <w:textAlignment w:val="baseline"/>
        <w:rPr>
          <w:rFonts w:ascii="Futura Std Light" w:hAnsi="Futura Std Light" w:cs="Arial"/>
          <w:color w:val="2B2B2B"/>
          <w:sz w:val="28"/>
          <w:szCs w:val="22"/>
        </w:rPr>
      </w:pPr>
      <w:r w:rsidRPr="003C6A6C">
        <w:rPr>
          <w:rFonts w:ascii="Futura Std Book" w:hAnsi="Futura Std Book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09C5BE4" wp14:editId="0BEB9A6C">
                <wp:simplePos x="0" y="0"/>
                <wp:positionH relativeFrom="column">
                  <wp:posOffset>0</wp:posOffset>
                </wp:positionH>
                <wp:positionV relativeFrom="paragraph">
                  <wp:posOffset>979170</wp:posOffset>
                </wp:positionV>
                <wp:extent cx="5521960" cy="1403985"/>
                <wp:effectExtent l="0" t="0" r="21590" b="27305"/>
                <wp:wrapTight wrapText="bothSides">
                  <wp:wrapPolygon edited="0">
                    <wp:start x="0" y="0"/>
                    <wp:lineTo x="0" y="21863"/>
                    <wp:lineTo x="21610" y="21863"/>
                    <wp:lineTo x="21610" y="0"/>
                    <wp:lineTo x="0" y="0"/>
                  </wp:wrapPolygon>
                </wp:wrapTight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7EF62" w14:textId="0675583E" w:rsidR="00104340" w:rsidRPr="00F92B70" w:rsidRDefault="001568C5" w:rsidP="00104340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Personalens kompetensbehov</w:t>
                            </w:r>
                          </w:p>
                          <w:p w14:paraId="4B67546C" w14:textId="77777777" w:rsidR="00104340" w:rsidRDefault="00104340" w:rsidP="00104340"/>
                          <w:p w14:paraId="561E9A8F" w14:textId="5CC28B0B" w:rsidR="00104340" w:rsidRDefault="00104340" w:rsidP="00104340"/>
                          <w:p w14:paraId="2E5D0B59" w14:textId="77777777" w:rsidR="00754F7E" w:rsidRDefault="00754F7E" w:rsidP="0010434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C5BE4" id="_x0000_s1043" type="#_x0000_t202" style="position:absolute;margin-left:0;margin-top:77.1pt;width:434.8pt;height:110.55pt;z-index:-251646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">
                <v:textbox style="mso-fit-shape-to-text:t">
                  <w:txbxContent>
                    <w:p w14:paraId="20B7EF62" w14:textId="0675583E" w:rsidR="00104340" w:rsidRPr="00F92B70" w:rsidRDefault="001568C5" w:rsidP="00104340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Personalens kompetensbehov</w:t>
                      </w:r>
                    </w:p>
                    <w:p w14:paraId="4B67546C" w14:textId="77777777" w:rsidR="00104340" w:rsidRDefault="00104340" w:rsidP="00104340"/>
                    <w:p w14:paraId="561E9A8F" w14:textId="5CC28B0B" w:rsidR="00104340" w:rsidRDefault="00104340" w:rsidP="00104340"/>
                    <w:p w14:paraId="2E5D0B59" w14:textId="77777777" w:rsidR="00754F7E" w:rsidRDefault="00754F7E" w:rsidP="00104340"/>
                  </w:txbxContent>
                </v:textbox>
                <w10:wrap type="tight"/>
              </v:shape>
            </w:pict>
          </mc:Fallback>
        </mc:AlternateContent>
      </w:r>
      <w:r w:rsidR="000C22F0" w:rsidRPr="003C6A6C">
        <w:rPr>
          <w:rFonts w:ascii="Futura Std Book" w:hAnsi="Futura Std Book" w:cs="Arial"/>
          <w:color w:val="2B2B2B"/>
          <w:sz w:val="28"/>
          <w:szCs w:val="22"/>
        </w:rPr>
        <w:t>Sekundärt mål:</w:t>
      </w:r>
      <w:r w:rsidR="000C22F0" w:rsidRPr="003C6A6C">
        <w:rPr>
          <w:rFonts w:ascii="Futura Std Light" w:hAnsi="Futura Std Light" w:cs="Arial"/>
          <w:color w:val="2B2B2B"/>
          <w:sz w:val="28"/>
          <w:szCs w:val="22"/>
        </w:rPr>
        <w:t xml:space="preserve"> </w:t>
      </w:r>
      <w:r w:rsidRPr="003C6A6C">
        <w:rPr>
          <w:rFonts w:ascii="Futura Std Light" w:hAnsi="Futura Std Light" w:cs="Arial"/>
          <w:color w:val="2B2B2B"/>
          <w:sz w:val="28"/>
          <w:szCs w:val="22"/>
        </w:rPr>
        <w:t xml:space="preserve">Ett sekundärt mål utgår ifrån ett primärt mål och svarar på frågan </w:t>
      </w:r>
      <w:r w:rsidRPr="003C6A6C">
        <w:rPr>
          <w:rFonts w:ascii="Futura Std Light" w:hAnsi="Futura Std Light" w:cs="Arial"/>
          <w:i/>
          <w:color w:val="2B2B2B"/>
          <w:sz w:val="28"/>
          <w:szCs w:val="22"/>
        </w:rPr>
        <w:t>- Vilka kunskaper, färdigheter, förmågor behöver vi som professionella utveckla för att kunna tillgodose elevers behov så som det beskrivs i det primära målet?</w:t>
      </w:r>
    </w:p>
    <w:p w14:paraId="099919E3" w14:textId="6ABF8BF5" w:rsidR="00754F7E" w:rsidRDefault="00754F7E" w:rsidP="00754F7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Cs w:val="28"/>
        </w:rPr>
      </w:pPr>
    </w:p>
    <w:p w14:paraId="098D1B2F" w14:textId="48E827ED" w:rsidR="00E709C1" w:rsidRDefault="00E709C1" w:rsidP="00754F7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Cs w:val="28"/>
        </w:rPr>
      </w:pPr>
    </w:p>
    <w:p w14:paraId="39F3EC5E" w14:textId="4B05C5CA" w:rsidR="00754F7E" w:rsidRDefault="00754F7E" w:rsidP="00754F7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Cs w:val="28"/>
        </w:rPr>
      </w:pPr>
    </w:p>
    <w:p w14:paraId="3781BAA3" w14:textId="77777777" w:rsidR="00754F7E" w:rsidRDefault="00754F7E" w:rsidP="00754F7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Cs w:val="28"/>
        </w:rPr>
      </w:pPr>
    </w:p>
    <w:p w14:paraId="05F9F897" w14:textId="77777777" w:rsidR="00754F7E" w:rsidRPr="00754F7E" w:rsidRDefault="00754F7E" w:rsidP="00754F7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Cs w:val="28"/>
        </w:rPr>
      </w:pPr>
    </w:p>
    <w:p w14:paraId="47A52C9F" w14:textId="77777777" w:rsidR="00754F7E" w:rsidRPr="00754F7E" w:rsidRDefault="00754F7E" w:rsidP="00754F7E">
      <w:pPr>
        <w:rPr>
          <w:rFonts w:ascii="Futura Std Light" w:hAnsi="Futura Std Light"/>
          <w:szCs w:val="32"/>
        </w:rPr>
      </w:pPr>
    </w:p>
    <w:p w14:paraId="1D4F90B4" w14:textId="77777777" w:rsidR="00104340" w:rsidRPr="00754F7E" w:rsidRDefault="00104340" w:rsidP="006F4337">
      <w:pPr>
        <w:rPr>
          <w:rFonts w:ascii="Futura Std Light" w:hAnsi="Futura Std Light"/>
          <w:szCs w:val="32"/>
        </w:rPr>
      </w:pPr>
    </w:p>
    <w:p w14:paraId="1D0C7FC5" w14:textId="68F3E4EF" w:rsidR="00754F7E" w:rsidRDefault="00754F7E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8937BF0" w14:textId="77777777" w:rsidR="00754F7E" w:rsidRPr="00C413CF" w:rsidRDefault="00754F7E" w:rsidP="00754F7E">
      <w:pPr>
        <w:rPr>
          <w:b/>
          <w:sz w:val="36"/>
        </w:rPr>
      </w:pPr>
      <w:r w:rsidRPr="00C413CF">
        <w:rPr>
          <w:b/>
          <w:sz w:val="36"/>
        </w:rPr>
        <w:lastRenderedPageBreak/>
        <w:t>VAD</w:t>
      </w:r>
    </w:p>
    <w:p w14:paraId="3B10976F" w14:textId="40DEF46E" w:rsidR="004025D9" w:rsidRPr="006F4337" w:rsidRDefault="006F4337" w:rsidP="00AD23CC">
      <w:pPr>
        <w:spacing w:line="276" w:lineRule="auto"/>
        <w:rPr>
          <w:rFonts w:ascii="Futura Std Light" w:hAnsi="Futura Std Light"/>
        </w:rPr>
      </w:pPr>
      <w:r>
        <w:rPr>
          <w:sz w:val="32"/>
          <w:szCs w:val="32"/>
        </w:rPr>
        <w:t xml:space="preserve">2. </w:t>
      </w:r>
      <w:r w:rsidR="005E4A4A">
        <w:rPr>
          <w:sz w:val="32"/>
          <w:szCs w:val="32"/>
        </w:rPr>
        <w:t xml:space="preserve">Nuläge </w:t>
      </w:r>
    </w:p>
    <w:p w14:paraId="04DCCEC9" w14:textId="5A954659" w:rsidR="007D0642" w:rsidRPr="003C6A6C" w:rsidRDefault="003C6A6C" w:rsidP="003C6A6C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  <w:szCs w:val="28"/>
        </w:rPr>
      </w:pPr>
      <w:r w:rsidRPr="003C6A6C">
        <w:rPr>
          <w:rFonts w:ascii="Futura Std Light" w:eastAsiaTheme="minorEastAsia" w:hAnsi="Futura Std Light" w:cstheme="minorBidi"/>
          <w:b/>
          <w:sz w:val="28"/>
          <w:szCs w:val="28"/>
        </w:rPr>
        <w:t>Elevers kompetenser, färdigheter och förmågor:</w:t>
      </w:r>
      <w:r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</w:t>
      </w:r>
      <w:r w:rsidR="007D0642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Beskriv elevers kompetenser, färdigheter och förmågor kopplat till det </w:t>
      </w:r>
      <w:r w:rsidR="00104340" w:rsidRPr="003C6A6C">
        <w:rPr>
          <w:rFonts w:ascii="Futura Std Light" w:eastAsiaTheme="minorEastAsia" w:hAnsi="Futura Std Light" w:cstheme="minorBidi"/>
          <w:sz w:val="28"/>
          <w:szCs w:val="28"/>
        </w:rPr>
        <w:t>prioriterade</w:t>
      </w:r>
      <w:r w:rsidR="007D0642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målet. Vilka skillnader finns t.ex. mellan ämnen, årskurser, klasser, pojkar/flickor, nationella prov – betyg och olika år?</w:t>
      </w:r>
    </w:p>
    <w:p w14:paraId="1856A9D7" w14:textId="77777777" w:rsidR="003C6A6C" w:rsidRPr="003C6A6C" w:rsidRDefault="003C6A6C" w:rsidP="003C6A6C">
      <w:pPr>
        <w:tabs>
          <w:tab w:val="center" w:pos="426"/>
          <w:tab w:val="right" w:pos="9072"/>
        </w:tabs>
        <w:spacing w:after="120"/>
        <w:rPr>
          <w:rFonts w:eastAsiaTheme="minorEastAsia"/>
          <w:sz w:val="28"/>
        </w:rPr>
      </w:pPr>
    </w:p>
    <w:p w14:paraId="1DD9964C" w14:textId="327C0728" w:rsidR="00AD23CC" w:rsidRPr="003C6A6C" w:rsidRDefault="003C6A6C" w:rsidP="003C6A6C">
      <w:pPr>
        <w:tabs>
          <w:tab w:val="center" w:pos="426"/>
          <w:tab w:val="right" w:pos="9072"/>
        </w:tabs>
        <w:spacing w:after="120"/>
        <w:rPr>
          <w:rFonts w:ascii="Futura Std Light" w:eastAsiaTheme="minorEastAsia" w:hAnsi="Futura Std Light" w:cstheme="minorBidi"/>
          <w:sz w:val="28"/>
          <w:szCs w:val="28"/>
        </w:rPr>
      </w:pPr>
      <w:r w:rsidRPr="003C6A6C">
        <w:rPr>
          <w:rFonts w:ascii="Futura Std Light" w:eastAsiaTheme="minorEastAsia" w:hAnsi="Futura Std Light" w:cstheme="minorBidi"/>
          <w:b/>
          <w:sz w:val="28"/>
          <w:szCs w:val="28"/>
        </w:rPr>
        <w:t>Elevers lärmiljö:</w:t>
      </w:r>
      <w:r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</w:t>
      </w:r>
      <w:r w:rsidR="007D0642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Beskriv </w:t>
      </w:r>
      <w:r w:rsidR="00AD23CC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elevers </w:t>
      </w:r>
      <w:r w:rsidR="007D0642" w:rsidRPr="003C6A6C">
        <w:rPr>
          <w:rFonts w:ascii="Futura Std Light" w:eastAsiaTheme="minorEastAsia" w:hAnsi="Futura Std Light" w:cstheme="minorBidi"/>
          <w:sz w:val="28"/>
          <w:szCs w:val="28"/>
        </w:rPr>
        <w:t>fysiska, pedagogiska och psykosociala lärmiljö</w:t>
      </w:r>
      <w:r w:rsidR="00AD23CC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er och </w:t>
      </w:r>
      <w:r w:rsidR="00AD23CC" w:rsidRPr="003C6A6C">
        <w:rPr>
          <w:rFonts w:ascii="Futura Std Light" w:eastAsiaTheme="minorEastAsia" w:hAnsi="Futura Std Light" w:cstheme="minorBidi"/>
          <w:i/>
          <w:sz w:val="28"/>
          <w:szCs w:val="28"/>
        </w:rPr>
        <w:t>hur</w:t>
      </w:r>
      <w:r w:rsidR="00AD23CC" w:rsidRPr="003C6A6C">
        <w:rPr>
          <w:rFonts w:ascii="Futura Std Light" w:eastAsiaTheme="minorEastAsia" w:hAnsi="Futura Std Light" w:cstheme="minorBidi"/>
          <w:sz w:val="28"/>
          <w:szCs w:val="28"/>
        </w:rPr>
        <w:t xml:space="preserve"> dessa påverkar elevernas kompetenser, färdigheter och förmågor kopplat till det prioriterade målet.</w:t>
      </w:r>
    </w:p>
    <w:p w14:paraId="1771D0BE" w14:textId="77777777" w:rsidR="000C22F0" w:rsidRDefault="000C22F0" w:rsidP="003C6A6C">
      <w:pPr>
        <w:pStyle w:val="Liststycke"/>
        <w:tabs>
          <w:tab w:val="center" w:pos="426"/>
          <w:tab w:val="right" w:pos="9072"/>
        </w:tabs>
        <w:spacing w:after="240"/>
        <w:ind w:left="426"/>
        <w:contextualSpacing w:val="0"/>
        <w:rPr>
          <w:rFonts w:ascii="Futura Std Light" w:eastAsiaTheme="minorEastAsia" w:hAnsi="Futura Std Light" w:cstheme="minorBidi"/>
          <w:szCs w:val="28"/>
        </w:rPr>
      </w:pPr>
      <w:r w:rsidRPr="003C6A6C">
        <w:rPr>
          <w:rFonts w:ascii="Futura Std Light" w:eastAsiaTheme="minorEastAsia" w:hAnsi="Futura Std Light" w:cstheme="minorBidi"/>
          <w:b/>
          <w:i/>
          <w:szCs w:val="28"/>
        </w:rPr>
        <w:t>Fysisk lärmiljö:</w:t>
      </w:r>
      <w:r w:rsidRPr="00AD23CC">
        <w:rPr>
          <w:rFonts w:ascii="Futura Std Light" w:eastAsiaTheme="minorEastAsia" w:hAnsi="Futura Std Light" w:cstheme="minorBidi"/>
          <w:szCs w:val="28"/>
        </w:rPr>
        <w:t xml:space="preserve"> Klassrum, matsal, korridorer, omklädningsrum, skolgård, toaletter, ljud- och ljusmiljö, synintryck, möbler och inredning.</w:t>
      </w:r>
    </w:p>
    <w:p w14:paraId="57922FB8" w14:textId="77777777" w:rsidR="000C22F0" w:rsidRDefault="000C22F0" w:rsidP="003C6A6C">
      <w:pPr>
        <w:pStyle w:val="Liststycke"/>
        <w:tabs>
          <w:tab w:val="center" w:pos="426"/>
          <w:tab w:val="right" w:pos="9072"/>
        </w:tabs>
        <w:spacing w:after="240"/>
        <w:ind w:left="426"/>
        <w:contextualSpacing w:val="0"/>
        <w:rPr>
          <w:rFonts w:ascii="Futura Std Light" w:eastAsiaTheme="minorEastAsia" w:hAnsi="Futura Std Light" w:cstheme="minorBidi"/>
          <w:szCs w:val="28"/>
        </w:rPr>
      </w:pPr>
      <w:r w:rsidRPr="003C6A6C">
        <w:rPr>
          <w:rFonts w:ascii="Futura Std Light" w:eastAsiaTheme="minorEastAsia" w:hAnsi="Futura Std Light" w:cstheme="minorBidi"/>
          <w:b/>
          <w:i/>
          <w:szCs w:val="28"/>
        </w:rPr>
        <w:t>Pedagogisk lärmiljö</w:t>
      </w:r>
      <w:r w:rsidRPr="000C22F0">
        <w:rPr>
          <w:rFonts w:ascii="Futura Std Light" w:eastAsiaTheme="minorEastAsia" w:hAnsi="Futura Std Light" w:cstheme="minorBidi"/>
          <w:i/>
          <w:szCs w:val="28"/>
        </w:rPr>
        <w:t>:</w:t>
      </w:r>
      <w:r w:rsidRPr="000C22F0">
        <w:rPr>
          <w:rFonts w:ascii="Futura Std Light" w:eastAsiaTheme="minorEastAsia" w:hAnsi="Futura Std Light" w:cstheme="minorBidi"/>
          <w:szCs w:val="28"/>
        </w:rPr>
        <w:t xml:space="preserve"> Arbetssätt, metoder, struktur, tydlighet, flexibilitet, extra anpassningar, särskilt stöd, kompensatoriska hjälpmedel, digitala lärresurser, schema, bild- och teckenstöd.</w:t>
      </w:r>
    </w:p>
    <w:p w14:paraId="6794E62E" w14:textId="4F44901F" w:rsidR="003C6A6C" w:rsidRPr="003C6A6C" w:rsidRDefault="000C22F0" w:rsidP="003C6A6C">
      <w:pPr>
        <w:pStyle w:val="Liststycke"/>
        <w:tabs>
          <w:tab w:val="center" w:pos="426"/>
          <w:tab w:val="right" w:pos="9072"/>
        </w:tabs>
        <w:spacing w:after="240"/>
        <w:ind w:left="426"/>
        <w:contextualSpacing w:val="0"/>
        <w:rPr>
          <w:rFonts w:ascii="Futura Std Light" w:eastAsiaTheme="minorEastAsia" w:hAnsi="Futura Std Light" w:cstheme="minorBidi"/>
          <w:szCs w:val="28"/>
        </w:rPr>
      </w:pPr>
      <w:r w:rsidRPr="003C6A6C">
        <w:rPr>
          <w:rFonts w:ascii="Futura Std Light" w:eastAsiaTheme="minorEastAsia" w:hAnsi="Futura Std Light" w:cstheme="minorBidi"/>
          <w:b/>
          <w:i/>
          <w:szCs w:val="28"/>
        </w:rPr>
        <w:t>Psykosocial lärmiljö:</w:t>
      </w:r>
      <w:r w:rsidRPr="000C22F0">
        <w:rPr>
          <w:rFonts w:ascii="Futura Std Light" w:eastAsiaTheme="minorEastAsia" w:hAnsi="Futura Std Light" w:cstheme="minorBidi"/>
          <w:szCs w:val="28"/>
        </w:rPr>
        <w:t xml:space="preserve"> Värdegrund, socialt klimat, trygghet och gemenskap i skolan samt undervisningsgruppen, bemötande och relationer mellan lärare, övrig personal och elever.</w:t>
      </w:r>
    </w:p>
    <w:p w14:paraId="51321811" w14:textId="77777777" w:rsidR="003C6A6C" w:rsidRPr="003C6A6C" w:rsidRDefault="003C6A6C" w:rsidP="003C6A6C">
      <w:pPr>
        <w:rPr>
          <w:sz w:val="28"/>
        </w:rPr>
      </w:pPr>
      <w:r w:rsidRPr="003C6A6C">
        <w:rPr>
          <w:rFonts w:ascii="Futura Std Light" w:hAnsi="Futura Std Light"/>
          <w:sz w:val="28"/>
        </w:rPr>
        <w:t xml:space="preserve">Vilka kompetenser, färdigheter och förmågor uppvisar elever i den verksamhet de befinner sig i och vilka behöver vi utveckla?  </w:t>
      </w:r>
    </w:p>
    <w:p w14:paraId="1ECF4B21" w14:textId="77777777" w:rsidR="005E4A4A" w:rsidRDefault="00B834EC" w:rsidP="004025D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84D0FC4" wp14:editId="688FEA4A">
                <wp:simplePos x="0" y="0"/>
                <wp:positionH relativeFrom="column">
                  <wp:posOffset>-9525</wp:posOffset>
                </wp:positionH>
                <wp:positionV relativeFrom="paragraph">
                  <wp:posOffset>62865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33105" w14:textId="5C4E62C6" w:rsidR="005E4A4A" w:rsidRDefault="005E4A4A"/>
                          <w:p w14:paraId="46303725" w14:textId="41C0B043" w:rsidR="003C6A6C" w:rsidRDefault="003C6A6C"/>
                          <w:p w14:paraId="1836C44C" w14:textId="0AF9DC8D" w:rsidR="003C6A6C" w:rsidRDefault="003C6A6C"/>
                          <w:p w14:paraId="2E8EB430" w14:textId="77777777" w:rsidR="003C6A6C" w:rsidRDefault="003C6A6C"/>
                          <w:p w14:paraId="0DDC49D0" w14:textId="77777777" w:rsidR="005E4A4A" w:rsidRDefault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4D0FC4" id="_x0000_s1044" type="#_x0000_t202" style="position:absolute;margin-left:-.75pt;margin-top:4.95pt;width:434.8pt;height:110.55pt;z-index:-251641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">
                <v:textbox style="mso-fit-shape-to-text:t">
                  <w:txbxContent>
                    <w:p w14:paraId="13E33105" w14:textId="5C4E62C6" w:rsidR="005E4A4A" w:rsidRDefault="005E4A4A"/>
                    <w:p w14:paraId="46303725" w14:textId="41C0B043" w:rsidR="003C6A6C" w:rsidRDefault="003C6A6C"/>
                    <w:p w14:paraId="1836C44C" w14:textId="0AF9DC8D" w:rsidR="003C6A6C" w:rsidRDefault="003C6A6C"/>
                    <w:p w14:paraId="2E8EB430" w14:textId="77777777" w:rsidR="003C6A6C" w:rsidRDefault="003C6A6C"/>
                    <w:p w14:paraId="0DDC49D0" w14:textId="77777777" w:rsidR="005E4A4A" w:rsidRDefault="005E4A4A"/>
                  </w:txbxContent>
                </v:textbox>
                <w10:wrap type="tight"/>
              </v:shape>
            </w:pict>
          </mc:Fallback>
        </mc:AlternateContent>
      </w:r>
    </w:p>
    <w:p w14:paraId="1181F207" w14:textId="77777777" w:rsidR="005E4A4A" w:rsidRDefault="005E4A4A" w:rsidP="005E4A4A"/>
    <w:p w14:paraId="412EC37F" w14:textId="77777777" w:rsidR="005E4A4A" w:rsidRDefault="005E4A4A" w:rsidP="005E4A4A"/>
    <w:p w14:paraId="3A0EA785" w14:textId="77777777" w:rsidR="00C413CF" w:rsidRDefault="00C413CF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5F3D5EA0" w14:textId="77777777" w:rsidR="00C413CF" w:rsidRPr="00C413CF" w:rsidRDefault="00C413CF" w:rsidP="005E4A4A">
      <w:pPr>
        <w:rPr>
          <w:b/>
          <w:sz w:val="36"/>
        </w:rPr>
      </w:pPr>
      <w:r w:rsidRPr="00C413CF">
        <w:rPr>
          <w:b/>
          <w:sz w:val="36"/>
        </w:rPr>
        <w:lastRenderedPageBreak/>
        <w:t>VART</w:t>
      </w:r>
    </w:p>
    <w:p w14:paraId="5063FAA3" w14:textId="36749514" w:rsidR="005E4A4A" w:rsidRPr="001568C5" w:rsidRDefault="005E4A4A" w:rsidP="001568C5">
      <w:pPr>
        <w:pStyle w:val="Liststycke"/>
        <w:numPr>
          <w:ilvl w:val="0"/>
          <w:numId w:val="33"/>
        </w:numPr>
        <w:rPr>
          <w:sz w:val="32"/>
          <w:szCs w:val="32"/>
        </w:rPr>
      </w:pPr>
      <w:r w:rsidRPr="001568C5">
        <w:rPr>
          <w:sz w:val="32"/>
          <w:szCs w:val="32"/>
        </w:rPr>
        <w:t>Målbild</w:t>
      </w:r>
    </w:p>
    <w:p w14:paraId="2693293E" w14:textId="4CEA9B31" w:rsidR="00334D83" w:rsidRPr="003C6A6C" w:rsidRDefault="00334D83" w:rsidP="00334D83">
      <w:pPr>
        <w:rPr>
          <w:rFonts w:ascii="Futura Std Light" w:hAnsi="Futura Std Light"/>
          <w:sz w:val="28"/>
        </w:rPr>
      </w:pPr>
      <w:r w:rsidRPr="005B3673">
        <w:rPr>
          <w:rFonts w:ascii="Futura Std Book" w:hAnsi="Futura Std Book"/>
          <w:sz w:val="28"/>
        </w:rPr>
        <w:t>Tidsplan</w:t>
      </w:r>
      <w:r w:rsidR="005B3673">
        <w:rPr>
          <w:rFonts w:ascii="Futura Std Light" w:hAnsi="Futura Std Light"/>
          <w:sz w:val="28"/>
        </w:rPr>
        <w:t>:</w:t>
      </w:r>
      <w:r w:rsidRPr="003C6A6C">
        <w:rPr>
          <w:rFonts w:ascii="Futura Std Light" w:hAnsi="Futura Std Light"/>
          <w:sz w:val="28"/>
        </w:rPr>
        <w:t xml:space="preserve"> </w:t>
      </w:r>
      <w:r w:rsidR="005B3673">
        <w:rPr>
          <w:rFonts w:ascii="Futura Std Light" w:hAnsi="Futura Std Light"/>
          <w:sz w:val="28"/>
        </w:rPr>
        <w:t>N</w:t>
      </w:r>
      <w:r w:rsidRPr="003C6A6C">
        <w:rPr>
          <w:rFonts w:ascii="Futura Std Light" w:hAnsi="Futura Std Light"/>
          <w:sz w:val="28"/>
        </w:rPr>
        <w:t xml:space="preserve">är ska arbetet </w:t>
      </w:r>
      <w:r w:rsidR="009238E2" w:rsidRPr="003C6A6C">
        <w:rPr>
          <w:rFonts w:ascii="Futura Std Light" w:hAnsi="Futura Std Light"/>
          <w:sz w:val="28"/>
        </w:rPr>
        <w:t xml:space="preserve">följas upp och </w:t>
      </w:r>
      <w:r w:rsidR="005B3673">
        <w:rPr>
          <w:rFonts w:ascii="Futura Std Light" w:hAnsi="Futura Std Light"/>
          <w:sz w:val="28"/>
        </w:rPr>
        <w:t xml:space="preserve">när ska arbetet </w:t>
      </w:r>
      <w:r w:rsidRPr="003C6A6C">
        <w:rPr>
          <w:rFonts w:ascii="Futura Std Light" w:hAnsi="Futura Std Light"/>
          <w:sz w:val="28"/>
        </w:rPr>
        <w:t>utvärderas?</w:t>
      </w:r>
    </w:p>
    <w:tbl>
      <w:tblPr>
        <w:tblStyle w:val="Tabellrutnt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334D83" w14:paraId="198D54C0" w14:textId="77777777" w:rsidTr="00334D83">
        <w:tc>
          <w:tcPr>
            <w:tcW w:w="8647" w:type="dxa"/>
          </w:tcPr>
          <w:p w14:paraId="76A1E3D2" w14:textId="77777777" w:rsidR="00334D83" w:rsidRPr="00D97B9D" w:rsidRDefault="00334D83" w:rsidP="00334D83">
            <w:pPr>
              <w:rPr>
                <w:rFonts w:ascii="Futura Std Light" w:hAnsi="Futura Std Light"/>
              </w:rPr>
            </w:pPr>
            <w:r w:rsidRPr="00D97B9D">
              <w:rPr>
                <w:rFonts w:ascii="Futura Std Light" w:hAnsi="Futura Std Light"/>
              </w:rPr>
              <w:t xml:space="preserve">Tidpunkt för </w:t>
            </w:r>
            <w:r w:rsidR="009238E2" w:rsidRPr="00D97B9D">
              <w:rPr>
                <w:rFonts w:ascii="Futura Std Light" w:hAnsi="Futura Std Light"/>
              </w:rPr>
              <w:t>uppföljning</w:t>
            </w:r>
            <w:r w:rsidRPr="00D97B9D">
              <w:rPr>
                <w:rFonts w:ascii="Futura Std Light" w:hAnsi="Futura Std Light"/>
              </w:rPr>
              <w:t xml:space="preserve"> </w:t>
            </w:r>
          </w:p>
          <w:p w14:paraId="3BADE740" w14:textId="77777777" w:rsidR="00334D83" w:rsidRPr="00334D83" w:rsidRDefault="00334D83" w:rsidP="00334D83"/>
        </w:tc>
      </w:tr>
      <w:tr w:rsidR="00334D83" w14:paraId="7DA04C2D" w14:textId="77777777" w:rsidTr="00334D83">
        <w:tc>
          <w:tcPr>
            <w:tcW w:w="8647" w:type="dxa"/>
          </w:tcPr>
          <w:p w14:paraId="5DF8FCB3" w14:textId="1DA88E2A" w:rsidR="00334D83" w:rsidRPr="00D97B9D" w:rsidRDefault="00334D83" w:rsidP="00334D83">
            <w:pPr>
              <w:rPr>
                <w:rFonts w:ascii="Futura Std Light" w:hAnsi="Futura Std Light"/>
              </w:rPr>
            </w:pPr>
            <w:r w:rsidRPr="00D97B9D">
              <w:rPr>
                <w:rFonts w:ascii="Futura Std Light" w:hAnsi="Futura Std Light"/>
              </w:rPr>
              <w:t>Tidpunkt för</w:t>
            </w:r>
            <w:r w:rsidR="009238E2" w:rsidRPr="00D97B9D">
              <w:rPr>
                <w:rFonts w:ascii="Futura Std Light" w:hAnsi="Futura Std Light"/>
              </w:rPr>
              <w:t xml:space="preserve"> utvärdering</w:t>
            </w:r>
          </w:p>
          <w:p w14:paraId="34034CA6" w14:textId="77777777" w:rsidR="00334D83" w:rsidRPr="00334D83" w:rsidRDefault="00334D83" w:rsidP="00334D83"/>
        </w:tc>
      </w:tr>
    </w:tbl>
    <w:p w14:paraId="09974C51" w14:textId="77777777" w:rsidR="00334D83" w:rsidRDefault="00334D83" w:rsidP="005E4A4A">
      <w:pPr>
        <w:rPr>
          <w:rFonts w:ascii="Futura Std Light" w:eastAsiaTheme="minorEastAsia" w:hAnsi="Futura Std Light" w:cstheme="minorBidi"/>
          <w:sz w:val="28"/>
          <w:szCs w:val="28"/>
        </w:rPr>
      </w:pPr>
    </w:p>
    <w:p w14:paraId="1378073B" w14:textId="0F4F6364" w:rsidR="005E4A4A" w:rsidRPr="003C6A6C" w:rsidRDefault="000C22F0" w:rsidP="003C6A6C">
      <w:pPr>
        <w:rPr>
          <w:rFonts w:ascii="Futura Std Light" w:eastAsiaTheme="minorEastAsia" w:hAnsi="Futura Std Light" w:cstheme="minorBidi"/>
          <w:sz w:val="28"/>
        </w:rPr>
      </w:pPr>
      <w:bookmarkStart w:id="3" w:name="_Hlk500148052"/>
      <w:r w:rsidRPr="003C6A6C">
        <w:rPr>
          <w:rFonts w:ascii="Futura Std Book" w:eastAsiaTheme="minorEastAsia" w:hAnsi="Futura Std Book" w:cstheme="minorBidi"/>
          <w:sz w:val="28"/>
        </w:rPr>
        <w:t>Primär målbild:</w:t>
      </w:r>
      <w:r w:rsidRPr="003C6A6C">
        <w:rPr>
          <w:rFonts w:ascii="Futura Std Light" w:eastAsiaTheme="minorEastAsia" w:hAnsi="Futura Std Light" w:cstheme="minorBidi"/>
          <w:b/>
          <w:sz w:val="28"/>
        </w:rPr>
        <w:t xml:space="preserve"> 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Vilket </w:t>
      </w:r>
      <w:r w:rsidR="00A93B77" w:rsidRPr="003C6A6C">
        <w:rPr>
          <w:rFonts w:ascii="Futura Std Light" w:eastAsiaTheme="minorEastAsia" w:hAnsi="Futura Std Light" w:cstheme="minorBidi"/>
          <w:sz w:val="28"/>
        </w:rPr>
        <w:t xml:space="preserve">kompetenser, färdigheter och förmågor </w:t>
      </w:r>
      <w:r w:rsidR="003C6A6C">
        <w:rPr>
          <w:rFonts w:ascii="Futura Std Light" w:eastAsiaTheme="minorEastAsia" w:hAnsi="Futura Std Light" w:cstheme="minorBidi"/>
          <w:sz w:val="28"/>
        </w:rPr>
        <w:t>vill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 vi att </w:t>
      </w:r>
      <w:r w:rsidR="004F007B" w:rsidRPr="003C6A6C">
        <w:rPr>
          <w:rFonts w:ascii="Futura Std Light" w:eastAsiaTheme="minorEastAsia" w:hAnsi="Futura Std Light" w:cstheme="minorBidi"/>
          <w:sz w:val="28"/>
        </w:rPr>
        <w:t>elever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 </w:t>
      </w:r>
      <w:r w:rsidRPr="003C6A6C">
        <w:rPr>
          <w:rFonts w:ascii="Futura Std Light" w:eastAsiaTheme="minorEastAsia" w:hAnsi="Futura Std Light" w:cstheme="minorBidi"/>
          <w:sz w:val="28"/>
        </w:rPr>
        <w:t xml:space="preserve">i vår verksamhet 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ska uppvisa </w:t>
      </w:r>
      <w:r w:rsidR="00A93B77" w:rsidRPr="003C6A6C">
        <w:rPr>
          <w:rFonts w:ascii="Futura Std Light" w:eastAsiaTheme="minorEastAsia" w:hAnsi="Futura Std Light" w:cstheme="minorBidi"/>
          <w:sz w:val="28"/>
        </w:rPr>
        <w:t>när målet är nått</w:t>
      </w:r>
      <w:r w:rsidR="005E4A4A" w:rsidRPr="003C6A6C">
        <w:rPr>
          <w:rFonts w:ascii="Futura Std Light" w:eastAsiaTheme="minorEastAsia" w:hAnsi="Futura Std Light" w:cstheme="minorBidi"/>
          <w:sz w:val="28"/>
        </w:rPr>
        <w:t>?</w:t>
      </w:r>
      <w:r w:rsidR="00B25D2C" w:rsidRPr="003C6A6C">
        <w:rPr>
          <w:rFonts w:ascii="Futura Std Light" w:eastAsiaTheme="minorEastAsia" w:hAnsi="Futura Std Light" w:cstheme="minorBidi"/>
          <w:sz w:val="28"/>
        </w:rPr>
        <w:t xml:space="preserve"> </w:t>
      </w:r>
    </w:p>
    <w:bookmarkEnd w:id="3"/>
    <w:p w14:paraId="7EBA0BB7" w14:textId="77777777" w:rsidR="005E4A4A" w:rsidRPr="003C6A6C" w:rsidRDefault="00B834EC" w:rsidP="005E4A4A">
      <w:pPr>
        <w:rPr>
          <w:rFonts w:ascii="Futura Std Light" w:hAnsi="Futura Std Light"/>
        </w:rPr>
      </w:pPr>
      <w:r w:rsidRPr="003C6A6C">
        <w:rPr>
          <w:rFonts w:ascii="Futura Std Light" w:hAnsi="Futura Std Light"/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37D38F24" wp14:editId="741BF68A">
                <wp:simplePos x="0" y="0"/>
                <wp:positionH relativeFrom="column">
                  <wp:posOffset>-9525</wp:posOffset>
                </wp:positionH>
                <wp:positionV relativeFrom="paragraph">
                  <wp:posOffset>68580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1DED1" w14:textId="40E0E8F6" w:rsidR="005E4A4A" w:rsidRDefault="005E4A4A" w:rsidP="005E4A4A"/>
                          <w:p w14:paraId="0F55F578" w14:textId="77777777" w:rsidR="00B25D2C" w:rsidRDefault="00B25D2C" w:rsidP="005E4A4A"/>
                          <w:p w14:paraId="0FADD0DE" w14:textId="77777777" w:rsidR="005E4A4A" w:rsidRDefault="005E4A4A" w:rsidP="005E4A4A"/>
                          <w:p w14:paraId="1A329F6E" w14:textId="77777777"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D38F24" id="_x0000_s1045" type="#_x0000_t202" style="position:absolute;margin-left:-.75pt;margin-top:5.4pt;width:434.8pt;height:110.55pt;z-index:-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">
                <v:textbox style="mso-fit-shape-to-text:t">
                  <w:txbxContent>
                    <w:p w14:paraId="5261DED1" w14:textId="40E0E8F6" w:rsidR="005E4A4A" w:rsidRDefault="005E4A4A" w:rsidP="005E4A4A"/>
                    <w:p w14:paraId="0F55F578" w14:textId="77777777" w:rsidR="00B25D2C" w:rsidRDefault="00B25D2C" w:rsidP="005E4A4A"/>
                    <w:p w14:paraId="0FADD0DE" w14:textId="77777777" w:rsidR="005E4A4A" w:rsidRDefault="005E4A4A" w:rsidP="005E4A4A"/>
                    <w:p w14:paraId="1A329F6E" w14:textId="77777777"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</w:p>
    <w:p w14:paraId="42606EE8" w14:textId="77777777" w:rsidR="00C413CF" w:rsidRPr="003C6A6C" w:rsidRDefault="00C413CF">
      <w:pPr>
        <w:spacing w:after="200" w:line="276" w:lineRule="auto"/>
        <w:rPr>
          <w:rFonts w:ascii="Futura Std Light" w:eastAsiaTheme="minorEastAsia" w:hAnsi="Futura Std Light" w:cstheme="minorBidi"/>
        </w:rPr>
      </w:pPr>
    </w:p>
    <w:p w14:paraId="088B84D7" w14:textId="77777777" w:rsidR="00C413CF" w:rsidRPr="003C6A6C" w:rsidRDefault="00C413CF">
      <w:pPr>
        <w:spacing w:after="200" w:line="276" w:lineRule="auto"/>
        <w:rPr>
          <w:rFonts w:ascii="Futura Std Light" w:eastAsiaTheme="minorEastAsia" w:hAnsi="Futura Std Light" w:cstheme="minorBidi"/>
        </w:rPr>
      </w:pPr>
    </w:p>
    <w:p w14:paraId="6B73D550" w14:textId="77777777" w:rsidR="005E4A4A" w:rsidRPr="003C6A6C" w:rsidRDefault="005E4A4A">
      <w:pPr>
        <w:spacing w:after="200" w:line="276" w:lineRule="auto"/>
        <w:rPr>
          <w:rFonts w:ascii="Futura Std Light" w:eastAsiaTheme="minorEastAsia" w:hAnsi="Futura Std Light" w:cstheme="minorBidi"/>
        </w:rPr>
      </w:pPr>
    </w:p>
    <w:p w14:paraId="00ABE00C" w14:textId="39C6A5C6" w:rsidR="00B834EC" w:rsidRPr="003C6A6C" w:rsidRDefault="000C22F0" w:rsidP="00B834EC">
      <w:pPr>
        <w:rPr>
          <w:rFonts w:ascii="Futura Std Light" w:hAnsi="Futura Std Light"/>
          <w:sz w:val="28"/>
        </w:rPr>
      </w:pPr>
      <w:bookmarkStart w:id="4" w:name="_Hlk500148088"/>
      <w:r w:rsidRPr="003C6A6C">
        <w:rPr>
          <w:rFonts w:ascii="Futura Std Book" w:eastAsiaTheme="minorEastAsia" w:hAnsi="Futura Std Book" w:cstheme="minorBidi"/>
          <w:sz w:val="28"/>
        </w:rPr>
        <w:t>Sekundär målbild:</w:t>
      </w:r>
      <w:r w:rsidRPr="003C6A6C">
        <w:rPr>
          <w:rFonts w:ascii="Futura Std Light" w:eastAsiaTheme="minorEastAsia" w:hAnsi="Futura Std Light" w:cstheme="minorBidi"/>
          <w:b/>
          <w:sz w:val="28"/>
        </w:rPr>
        <w:t xml:space="preserve"> </w:t>
      </w:r>
      <w:r w:rsidR="005E4A4A" w:rsidRPr="003C6A6C">
        <w:rPr>
          <w:rFonts w:ascii="Futura Std Light" w:eastAsiaTheme="minorEastAsia" w:hAnsi="Futura Std Light" w:cstheme="minorBidi"/>
          <w:sz w:val="28"/>
        </w:rPr>
        <w:t>Vilken ny förmåga/kapacitet</w:t>
      </w:r>
      <w:r w:rsidR="00D97B9D" w:rsidRPr="003C6A6C">
        <w:rPr>
          <w:rFonts w:ascii="Futura Std Light" w:eastAsiaTheme="minorEastAsia" w:hAnsi="Futura Std Light" w:cstheme="minorBidi"/>
          <w:sz w:val="28"/>
        </w:rPr>
        <w:t>/lärmiljö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 </w:t>
      </w:r>
      <w:r w:rsidR="003C6A6C">
        <w:rPr>
          <w:rFonts w:ascii="Futura Std Light" w:eastAsiaTheme="minorEastAsia" w:hAnsi="Futura Std Light" w:cstheme="minorBidi"/>
          <w:sz w:val="28"/>
        </w:rPr>
        <w:t>vil</w:t>
      </w:r>
      <w:r w:rsidR="005B3673">
        <w:rPr>
          <w:rFonts w:ascii="Futura Std Light" w:eastAsiaTheme="minorEastAsia" w:hAnsi="Futura Std Light" w:cstheme="minorBidi"/>
          <w:sz w:val="28"/>
        </w:rPr>
        <w:t>l</w:t>
      </w:r>
      <w:r w:rsidR="005E4A4A" w:rsidRPr="003C6A6C">
        <w:rPr>
          <w:rFonts w:ascii="Futura Std Light" w:eastAsiaTheme="minorEastAsia" w:hAnsi="Futura Std Light" w:cstheme="minorBidi"/>
          <w:sz w:val="28"/>
        </w:rPr>
        <w:t xml:space="preserve"> vi att verksamheten ska uppvisa efter genomförd process?</w:t>
      </w:r>
      <w:bookmarkEnd w:id="4"/>
      <w:r w:rsidR="00B25D2C" w:rsidRPr="003C6A6C">
        <w:rPr>
          <w:rFonts w:ascii="Futura Std Light" w:eastAsiaTheme="minorEastAsia" w:hAnsi="Futura Std Light" w:cstheme="minorBidi"/>
          <w:sz w:val="28"/>
        </w:rPr>
        <w:t xml:space="preserve"> </w:t>
      </w:r>
    </w:p>
    <w:p w14:paraId="5CBECFE0" w14:textId="6517CAAA" w:rsidR="00B834EC" w:rsidRPr="003C6A6C" w:rsidRDefault="003C6A6C" w:rsidP="00B834EC">
      <w:pPr>
        <w:rPr>
          <w:rFonts w:ascii="Futura Std Light" w:hAnsi="Futura Std Light"/>
        </w:rPr>
      </w:pPr>
      <w:r w:rsidRPr="003C6A6C">
        <w:rPr>
          <w:rFonts w:ascii="Futura Std Book" w:eastAsiaTheme="minorEastAsia" w:hAnsi="Futura Std Book" w:cstheme="minorBidi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5E0606C8" wp14:editId="6FCE0E48">
                <wp:simplePos x="0" y="0"/>
                <wp:positionH relativeFrom="column">
                  <wp:posOffset>0</wp:posOffset>
                </wp:positionH>
                <wp:positionV relativeFrom="paragraph">
                  <wp:posOffset>59690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8534A" w14:textId="0DCF3F31" w:rsidR="005E4A4A" w:rsidRDefault="005E4A4A" w:rsidP="005E4A4A"/>
                          <w:p w14:paraId="62B7F88A" w14:textId="77777777" w:rsidR="00B25D2C" w:rsidRDefault="00B25D2C" w:rsidP="005E4A4A"/>
                          <w:p w14:paraId="79BFF494" w14:textId="77777777" w:rsidR="005E4A4A" w:rsidRDefault="005E4A4A" w:rsidP="005E4A4A"/>
                          <w:p w14:paraId="5416C288" w14:textId="77777777"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0606C8" id="_x0000_s1046" type="#_x0000_t202" style="position:absolute;margin-left:0;margin-top:4.7pt;width:434.8pt;height:110.55pt;z-index:-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">
                <v:textbox style="mso-fit-shape-to-text:t">
                  <w:txbxContent>
                    <w:p w14:paraId="0798534A" w14:textId="0DCF3F31" w:rsidR="005E4A4A" w:rsidRDefault="005E4A4A" w:rsidP="005E4A4A"/>
                    <w:p w14:paraId="62B7F88A" w14:textId="77777777" w:rsidR="00B25D2C" w:rsidRDefault="00B25D2C" w:rsidP="005E4A4A"/>
                    <w:p w14:paraId="79BFF494" w14:textId="77777777" w:rsidR="005E4A4A" w:rsidRDefault="005E4A4A" w:rsidP="005E4A4A"/>
                    <w:p w14:paraId="5416C288" w14:textId="77777777"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</w:p>
    <w:p w14:paraId="3E2DD617" w14:textId="4E5BD933" w:rsidR="00A93B77" w:rsidRPr="003C6A6C" w:rsidRDefault="00A93B77" w:rsidP="00A93B77">
      <w:pPr>
        <w:rPr>
          <w:rFonts w:ascii="Futura Std Light" w:eastAsiaTheme="minorEastAsia" w:hAnsi="Futura Std Light" w:cstheme="minorBidi"/>
        </w:rPr>
      </w:pPr>
      <w:r w:rsidRPr="003C6A6C">
        <w:rPr>
          <w:rFonts w:ascii="Futura Std Light" w:hAnsi="Futura Std Light"/>
          <w:b/>
        </w:rPr>
        <w:br w:type="page"/>
      </w:r>
    </w:p>
    <w:p w14:paraId="7E3A3E15" w14:textId="3541F3AC" w:rsidR="00C413CF" w:rsidRPr="00C413CF" w:rsidRDefault="00C413CF" w:rsidP="00B834EC">
      <w:pPr>
        <w:rPr>
          <w:b/>
          <w:sz w:val="36"/>
        </w:rPr>
      </w:pPr>
      <w:r w:rsidRPr="00C413CF">
        <w:rPr>
          <w:b/>
          <w:sz w:val="36"/>
        </w:rPr>
        <w:lastRenderedPageBreak/>
        <w:t>HUR</w:t>
      </w:r>
    </w:p>
    <w:p w14:paraId="54E5EE10" w14:textId="313BFBB1" w:rsidR="00C413CF" w:rsidRPr="006F4337" w:rsidRDefault="001568C5" w:rsidP="00C413CF">
      <w:pPr>
        <w:rPr>
          <w:rFonts w:ascii="Futura Std Light" w:hAnsi="Futura Std Light"/>
        </w:rPr>
      </w:pPr>
      <w:r>
        <w:rPr>
          <w:sz w:val="32"/>
          <w:szCs w:val="32"/>
        </w:rPr>
        <w:t>4</w:t>
      </w:r>
      <w:r w:rsidR="00C413CF">
        <w:rPr>
          <w:sz w:val="32"/>
          <w:szCs w:val="32"/>
        </w:rPr>
        <w:t>. Tillvägagångssätt</w:t>
      </w:r>
    </w:p>
    <w:p w14:paraId="5FDCB5C0" w14:textId="6BDCDC35" w:rsidR="001568C5" w:rsidRPr="00C413CF" w:rsidRDefault="003C6A6C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bookmarkStart w:id="5" w:name="_Hlk500149212"/>
      <w:r w:rsidRPr="003C6A6C">
        <w:rPr>
          <w:rFonts w:ascii="Futura Std Book" w:eastAsiaTheme="minorEastAsia" w:hAnsi="Futura Std Book" w:cstheme="minorBidi"/>
          <w:sz w:val="28"/>
        </w:rPr>
        <w:t>Innehåll:</w:t>
      </w:r>
      <w:r>
        <w:rPr>
          <w:rFonts w:ascii="Futura Std Light" w:eastAsiaTheme="minorEastAsia" w:hAnsi="Futura Std Light" w:cstheme="minorBidi"/>
          <w:sz w:val="28"/>
        </w:rPr>
        <w:t xml:space="preserve"> </w:t>
      </w:r>
      <w:r w:rsidR="001568C5">
        <w:rPr>
          <w:rFonts w:ascii="Futura Std Light" w:eastAsiaTheme="minorEastAsia" w:hAnsi="Futura Std Light" w:cstheme="minorBidi"/>
          <w:sz w:val="28"/>
        </w:rPr>
        <w:t>Vilket innehåll</w:t>
      </w:r>
      <w:r w:rsidR="00E47C18">
        <w:rPr>
          <w:rFonts w:ascii="Futura Std Light" w:eastAsiaTheme="minorEastAsia" w:hAnsi="Futura Std Light" w:cstheme="minorBidi"/>
          <w:sz w:val="28"/>
        </w:rPr>
        <w:t xml:space="preserve"> </w:t>
      </w:r>
      <w:bookmarkStart w:id="6" w:name="_GoBack"/>
      <w:bookmarkEnd w:id="6"/>
      <w:r w:rsidR="00F41AE5">
        <w:rPr>
          <w:rFonts w:ascii="Futura Std Light" w:eastAsiaTheme="minorEastAsia" w:hAnsi="Futura Std Light" w:cstheme="minorBidi"/>
          <w:sz w:val="28"/>
        </w:rPr>
        <w:t xml:space="preserve">och vilken vetenskaplig grund </w:t>
      </w:r>
      <w:r w:rsidR="001568C5">
        <w:rPr>
          <w:rFonts w:ascii="Futura Std Light" w:eastAsiaTheme="minorEastAsia" w:hAnsi="Futura Std Light" w:cstheme="minorBidi"/>
          <w:sz w:val="28"/>
        </w:rPr>
        <w:t>behöver vårt professionella lärande ha? Inom vilka områden ska vi erhålla nya kunskaper?</w:t>
      </w:r>
    </w:p>
    <w:bookmarkEnd w:id="5"/>
    <w:p w14:paraId="2F9ACA15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42A9686" wp14:editId="4F06CDA0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91671" w14:textId="77777777" w:rsidR="00C413CF" w:rsidRDefault="00C413CF" w:rsidP="00C413CF"/>
                          <w:p w14:paraId="165ED906" w14:textId="77777777" w:rsidR="00C413CF" w:rsidRDefault="00C413CF" w:rsidP="00C413CF"/>
                          <w:p w14:paraId="4FB88B34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A9686" id="_x0000_s1047" type="#_x0000_t202" style="position:absolute;margin-left:-.75pt;margin-top:5pt;width:434.8pt;height:110.55pt;z-index:-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C9Mrnd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14:paraId="4E791671" w14:textId="77777777" w:rsidR="00C413CF" w:rsidRDefault="00C413CF" w:rsidP="00C413CF"/>
                    <w:p w14:paraId="165ED906" w14:textId="77777777" w:rsidR="00C413CF" w:rsidRDefault="00C413CF" w:rsidP="00C413CF"/>
                    <w:p w14:paraId="4FB88B34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14:paraId="60474717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297F37CA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6C016A1E" w14:textId="5C28030C" w:rsidR="001568C5" w:rsidRDefault="001E7A3A" w:rsidP="001568C5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>
        <w:rPr>
          <w:rFonts w:ascii="Futura Std Book" w:eastAsiaTheme="minorEastAsia" w:hAnsi="Futura Std Book" w:cstheme="minorBidi"/>
          <w:sz w:val="28"/>
        </w:rPr>
        <w:t>Metod</w:t>
      </w:r>
      <w:r w:rsidR="003C6A6C" w:rsidRPr="003C6A6C">
        <w:rPr>
          <w:rFonts w:ascii="Futura Std Book" w:eastAsiaTheme="minorEastAsia" w:hAnsi="Futura Std Book" w:cstheme="minorBidi"/>
          <w:sz w:val="28"/>
        </w:rPr>
        <w:t>:</w:t>
      </w:r>
      <w:r w:rsidR="003C6A6C">
        <w:rPr>
          <w:rFonts w:ascii="Futura Std Light" w:eastAsiaTheme="minorEastAsia" w:hAnsi="Futura Std Light" w:cstheme="minorBidi"/>
          <w:sz w:val="28"/>
        </w:rPr>
        <w:t xml:space="preserve"> </w:t>
      </w:r>
      <w:r w:rsidR="001568C5">
        <w:rPr>
          <w:rFonts w:ascii="Futura Std Light" w:eastAsiaTheme="minorEastAsia" w:hAnsi="Futura Std Light" w:cstheme="minorBidi"/>
          <w:sz w:val="28"/>
        </w:rPr>
        <w:t>Vilka strukturer, ramar och metoder ska vi använda för att fördjupa och förfina</w:t>
      </w:r>
      <w:r w:rsidR="001568C5" w:rsidRPr="001568C5">
        <w:rPr>
          <w:rFonts w:ascii="Futura Std Light" w:eastAsiaTheme="minorEastAsia" w:hAnsi="Futura Std Light" w:cstheme="minorBidi"/>
          <w:sz w:val="28"/>
        </w:rPr>
        <w:t xml:space="preserve"> </w:t>
      </w:r>
      <w:r w:rsidR="001568C5" w:rsidRPr="00C413CF">
        <w:rPr>
          <w:rFonts w:ascii="Futura Std Light" w:eastAsiaTheme="minorEastAsia" w:hAnsi="Futura Std Light" w:cstheme="minorBidi"/>
          <w:sz w:val="28"/>
        </w:rPr>
        <w:t xml:space="preserve">våra professionella färdigheter, utifrån beprövad erfarenhet och vetenskaplig grund, så att </w:t>
      </w:r>
      <w:r w:rsidR="001568C5">
        <w:rPr>
          <w:rFonts w:ascii="Futura Std Light" w:eastAsiaTheme="minorEastAsia" w:hAnsi="Futura Std Light" w:cstheme="minorBidi"/>
          <w:sz w:val="28"/>
        </w:rPr>
        <w:t>elever</w:t>
      </w:r>
      <w:r w:rsidR="001568C5" w:rsidRPr="00C413CF">
        <w:rPr>
          <w:rFonts w:ascii="Futura Std Light" w:eastAsiaTheme="minorEastAsia" w:hAnsi="Futura Std Light" w:cstheme="minorBidi"/>
          <w:sz w:val="28"/>
        </w:rPr>
        <w:t xml:space="preserve"> får nya erfarenheter av lärande?</w:t>
      </w:r>
    </w:p>
    <w:p w14:paraId="1B70C5FF" w14:textId="77777777" w:rsidR="001568C5" w:rsidRDefault="001568C5" w:rsidP="001568C5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8CD95B7" wp14:editId="530B5B80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3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A9970" w14:textId="77777777" w:rsidR="001568C5" w:rsidRDefault="001568C5" w:rsidP="001568C5"/>
                          <w:p w14:paraId="4FAD3654" w14:textId="77777777" w:rsidR="001568C5" w:rsidRDefault="001568C5" w:rsidP="001568C5"/>
                          <w:p w14:paraId="430A09C9" w14:textId="77777777" w:rsidR="001568C5" w:rsidRDefault="001568C5" w:rsidP="001568C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CD95B7" id="_x0000_s1048" type="#_x0000_t202" style="position:absolute;margin-left:-.75pt;margin-top:5pt;width:434.8pt;height:110.55pt;z-index:-251633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DOWRyl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14:paraId="360A9970" w14:textId="77777777" w:rsidR="001568C5" w:rsidRDefault="001568C5" w:rsidP="001568C5"/>
                    <w:p w14:paraId="4FAD3654" w14:textId="77777777" w:rsidR="001568C5" w:rsidRDefault="001568C5" w:rsidP="001568C5"/>
                    <w:p w14:paraId="430A09C9" w14:textId="77777777" w:rsidR="001568C5" w:rsidRDefault="001568C5" w:rsidP="001568C5"/>
                  </w:txbxContent>
                </v:textbox>
                <w10:wrap type="tight"/>
              </v:shape>
            </w:pict>
          </mc:Fallback>
        </mc:AlternateContent>
      </w:r>
    </w:p>
    <w:p w14:paraId="50687F02" w14:textId="77777777" w:rsidR="001568C5" w:rsidRDefault="001568C5" w:rsidP="001568C5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53DD527B" w14:textId="77777777" w:rsidR="001568C5" w:rsidRDefault="001568C5" w:rsidP="001568C5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6CB221F5" w14:textId="77777777" w:rsidR="001568C5" w:rsidRDefault="001568C5" w:rsidP="001568C5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8B19B91" w14:textId="77777777" w:rsidR="00C413CF" w:rsidRPr="00C413CF" w:rsidRDefault="00C413CF" w:rsidP="00C413CF">
      <w:pPr>
        <w:rPr>
          <w:b/>
          <w:sz w:val="36"/>
        </w:rPr>
      </w:pPr>
      <w:r w:rsidRPr="00C413CF">
        <w:rPr>
          <w:b/>
          <w:sz w:val="36"/>
        </w:rPr>
        <w:lastRenderedPageBreak/>
        <w:t>RESULTAT</w:t>
      </w:r>
    </w:p>
    <w:p w14:paraId="00AA07C9" w14:textId="017EAB89" w:rsidR="00C413CF" w:rsidRPr="006F4337" w:rsidRDefault="001568C5" w:rsidP="00C413CF">
      <w:pPr>
        <w:rPr>
          <w:rFonts w:ascii="Futura Std Light" w:hAnsi="Futura Std Light"/>
        </w:rPr>
      </w:pPr>
      <w:r>
        <w:rPr>
          <w:sz w:val="32"/>
          <w:szCs w:val="32"/>
        </w:rPr>
        <w:t>5</w:t>
      </w:r>
      <w:r w:rsidR="00C413CF">
        <w:rPr>
          <w:sz w:val="32"/>
          <w:szCs w:val="32"/>
        </w:rPr>
        <w:t xml:space="preserve">. </w:t>
      </w:r>
      <w:r w:rsidR="009238E2">
        <w:rPr>
          <w:sz w:val="32"/>
          <w:szCs w:val="32"/>
        </w:rPr>
        <w:t>Uppföljning</w:t>
      </w:r>
    </w:p>
    <w:p w14:paraId="22473B2E" w14:textId="6236D2D3" w:rsidR="00A93B77" w:rsidRDefault="0047284B" w:rsidP="001306FF">
      <w:pPr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rFonts w:ascii="Futura Std Light" w:eastAsiaTheme="minorEastAsia" w:hAnsi="Futura Std Light" w:cstheme="minorBidi"/>
          <w:sz w:val="28"/>
        </w:rPr>
        <w:t>Beskriv förändringar som skett sedan nuläge och senaste uppföljning</w:t>
      </w:r>
      <w:r>
        <w:rPr>
          <w:rFonts w:ascii="Futura Std Light" w:eastAsiaTheme="minorEastAsia" w:hAnsi="Futura Std Light" w:cstheme="minorBidi"/>
          <w:sz w:val="28"/>
          <w:szCs w:val="28"/>
        </w:rPr>
        <w:t>.</w:t>
      </w:r>
    </w:p>
    <w:p w14:paraId="6C9A20AD" w14:textId="18B5509E" w:rsidR="001E7A3A" w:rsidRPr="003C6A6C" w:rsidRDefault="001E7A3A" w:rsidP="003C6A6C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EE27AFC" wp14:editId="75C2184F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3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E8222" w14:textId="77777777" w:rsidR="001E7A3A" w:rsidRDefault="001E7A3A" w:rsidP="001E7A3A"/>
                          <w:p w14:paraId="77531E67" w14:textId="77777777" w:rsidR="001E7A3A" w:rsidRDefault="001E7A3A" w:rsidP="001E7A3A"/>
                          <w:p w14:paraId="4AC23D45" w14:textId="77777777" w:rsidR="001E7A3A" w:rsidRDefault="001E7A3A" w:rsidP="001E7A3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E27AFC" id="_x0000_s1049" type="#_x0000_t202" style="position:absolute;margin-left:0;margin-top:3pt;width:434.8pt;height:110.55pt;z-index:-2516408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">
                <v:textbox style="mso-fit-shape-to-text:t">
                  <w:txbxContent>
                    <w:p w14:paraId="137E8222" w14:textId="77777777" w:rsidR="001E7A3A" w:rsidRDefault="001E7A3A" w:rsidP="001E7A3A"/>
                    <w:p w14:paraId="77531E67" w14:textId="77777777" w:rsidR="001E7A3A" w:rsidRDefault="001E7A3A" w:rsidP="001E7A3A"/>
                    <w:p w14:paraId="4AC23D45" w14:textId="77777777" w:rsidR="001E7A3A" w:rsidRDefault="001E7A3A" w:rsidP="001E7A3A"/>
                  </w:txbxContent>
                </v:textbox>
                <w10:wrap type="tight"/>
              </v:shape>
            </w:pict>
          </mc:Fallback>
        </mc:AlternateContent>
      </w:r>
    </w:p>
    <w:p w14:paraId="2A469C80" w14:textId="77777777" w:rsidR="00B72554" w:rsidRDefault="00B72554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</w:p>
    <w:p w14:paraId="15F95209" w14:textId="42628F3B" w:rsidR="00C413CF" w:rsidRPr="00C413CF" w:rsidRDefault="00C413CF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bookmarkStart w:id="7" w:name="_Hlk500149307"/>
      <w:r w:rsidRPr="00C413CF">
        <w:rPr>
          <w:rFonts w:ascii="Futura Std Light" w:eastAsiaTheme="minorEastAsia" w:hAnsi="Futura Std Light" w:cstheme="minorBidi"/>
          <w:sz w:val="28"/>
        </w:rPr>
        <w:t>Behöver vi förändra något i vårt tillvägagångssätt</w:t>
      </w:r>
      <w:r w:rsidR="001E7A3A">
        <w:rPr>
          <w:rFonts w:ascii="Futura Std Light" w:eastAsiaTheme="minorEastAsia" w:hAnsi="Futura Std Light" w:cstheme="minorBidi"/>
          <w:sz w:val="28"/>
        </w:rPr>
        <w:t xml:space="preserve"> – innehåll eller metod</w:t>
      </w:r>
      <w:r w:rsidRPr="00C413CF">
        <w:rPr>
          <w:rFonts w:ascii="Futura Std Light" w:eastAsiaTheme="minorEastAsia" w:hAnsi="Futura Std Light" w:cstheme="minorBidi"/>
          <w:sz w:val="28"/>
        </w:rPr>
        <w:t>?</w:t>
      </w:r>
    </w:p>
    <w:bookmarkEnd w:id="7"/>
    <w:p w14:paraId="18CCD699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9487F9C" wp14:editId="322B9499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90F20" w14:textId="77777777" w:rsidR="00C413CF" w:rsidRDefault="00C413CF" w:rsidP="00C413CF"/>
                          <w:p w14:paraId="78460248" w14:textId="77777777" w:rsidR="00C413CF" w:rsidRDefault="00C413CF" w:rsidP="00C413CF"/>
                          <w:p w14:paraId="30D2852F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487F9C" id="_x0000_s1050" type="#_x0000_t202" style="position:absolute;margin-left:-.75pt;margin-top:5pt;width:434.8pt;height:110.55pt;z-index:-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Ao8RVl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14:paraId="0D790F20" w14:textId="77777777" w:rsidR="00C413CF" w:rsidRDefault="00C413CF" w:rsidP="00C413CF"/>
                    <w:p w14:paraId="78460248" w14:textId="77777777" w:rsidR="00C413CF" w:rsidRDefault="00C413CF" w:rsidP="00C413CF"/>
                    <w:p w14:paraId="30D2852F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14:paraId="05517AD3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21E19435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65FF8324" w14:textId="042B2D89" w:rsidR="00C413CF" w:rsidRPr="006F4337" w:rsidRDefault="001568C5" w:rsidP="00C413CF">
      <w:pPr>
        <w:rPr>
          <w:rFonts w:ascii="Futura Std Light" w:hAnsi="Futura Std Light"/>
        </w:rPr>
      </w:pPr>
      <w:r>
        <w:rPr>
          <w:sz w:val="32"/>
          <w:szCs w:val="32"/>
        </w:rPr>
        <w:t>6</w:t>
      </w:r>
      <w:r w:rsidR="00C413CF">
        <w:rPr>
          <w:sz w:val="32"/>
          <w:szCs w:val="32"/>
        </w:rPr>
        <w:t xml:space="preserve">. </w:t>
      </w:r>
      <w:r w:rsidR="009238E2">
        <w:rPr>
          <w:sz w:val="32"/>
          <w:szCs w:val="32"/>
        </w:rPr>
        <w:t>Utvärdering</w:t>
      </w:r>
    </w:p>
    <w:p w14:paraId="0E192780" w14:textId="3DBBCE6B" w:rsidR="00B72554" w:rsidRPr="003C6A6C" w:rsidRDefault="0047284B" w:rsidP="001306FF">
      <w:pPr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rFonts w:ascii="Futura Std Light" w:eastAsiaTheme="minorEastAsia" w:hAnsi="Futura Std Light" w:cstheme="minorBidi"/>
          <w:sz w:val="28"/>
        </w:rPr>
        <w:t>Be</w:t>
      </w:r>
      <w:r w:rsidR="001306FF">
        <w:rPr>
          <w:rFonts w:ascii="Futura Std Light" w:eastAsiaTheme="minorEastAsia" w:hAnsi="Futura Std Light" w:cstheme="minorBidi"/>
          <w:sz w:val="28"/>
        </w:rPr>
        <w:t xml:space="preserve">skriv </w:t>
      </w:r>
      <w:r>
        <w:rPr>
          <w:rFonts w:ascii="Futura Std Light" w:eastAsiaTheme="minorEastAsia" w:hAnsi="Futura Std Light" w:cstheme="minorBidi"/>
          <w:sz w:val="28"/>
        </w:rPr>
        <w:t xml:space="preserve">förändringar som skett sedan nuläget och sedan den senaste uppföljningen både gällande det primära och det sekundära målet. </w:t>
      </w:r>
    </w:p>
    <w:p w14:paraId="5C66CCE1" w14:textId="5F7B4E66" w:rsidR="00B72554" w:rsidRDefault="001E7A3A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87B9B24" wp14:editId="4CF07BD6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3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E17C9" w14:textId="77777777" w:rsidR="001E7A3A" w:rsidRDefault="001E7A3A" w:rsidP="001E7A3A"/>
                          <w:p w14:paraId="69D32EFE" w14:textId="77777777" w:rsidR="001E7A3A" w:rsidRDefault="001E7A3A" w:rsidP="001E7A3A"/>
                          <w:p w14:paraId="65BEB038" w14:textId="77777777" w:rsidR="001E7A3A" w:rsidRDefault="001E7A3A" w:rsidP="001E7A3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7B9B24" id="_x0000_s1051" type="#_x0000_t202" style="position:absolute;margin-left:0;margin-top:6.7pt;width:434.8pt;height:110.55pt;z-index:-251631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">
                <v:textbox style="mso-fit-shape-to-text:t">
                  <w:txbxContent>
                    <w:p w14:paraId="18AE17C9" w14:textId="77777777" w:rsidR="001E7A3A" w:rsidRDefault="001E7A3A" w:rsidP="001E7A3A"/>
                    <w:p w14:paraId="69D32EFE" w14:textId="77777777" w:rsidR="001E7A3A" w:rsidRDefault="001E7A3A" w:rsidP="001E7A3A"/>
                    <w:p w14:paraId="65BEB038" w14:textId="77777777" w:rsidR="001E7A3A" w:rsidRDefault="001E7A3A" w:rsidP="001E7A3A"/>
                  </w:txbxContent>
                </v:textbox>
                <w10:wrap type="tight"/>
              </v:shape>
            </w:pict>
          </mc:Fallback>
        </mc:AlternateContent>
      </w:r>
    </w:p>
    <w:p w14:paraId="191EA0CE" w14:textId="5CD8BE41" w:rsidR="001E7A3A" w:rsidRDefault="001E7A3A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</w:p>
    <w:p w14:paraId="02079C1C" w14:textId="77777777" w:rsidR="001E7A3A" w:rsidRDefault="001E7A3A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</w:p>
    <w:p w14:paraId="1656E205" w14:textId="386D9C03" w:rsidR="00C413CF" w:rsidRPr="00C413CF" w:rsidRDefault="00C413CF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C413CF">
        <w:rPr>
          <w:rFonts w:ascii="Futura Std Light" w:eastAsiaTheme="minorEastAsia" w:hAnsi="Futura Std Light" w:cstheme="minorBidi"/>
          <w:sz w:val="28"/>
        </w:rPr>
        <w:t xml:space="preserve">Vilken effekt har vårt </w:t>
      </w:r>
      <w:r w:rsidR="0047284B">
        <w:rPr>
          <w:rFonts w:ascii="Futura Std Light" w:eastAsiaTheme="minorEastAsia" w:hAnsi="Futura Std Light" w:cstheme="minorBidi"/>
          <w:sz w:val="28"/>
        </w:rPr>
        <w:t xml:space="preserve">nya </w:t>
      </w:r>
      <w:r w:rsidRPr="00C413CF">
        <w:rPr>
          <w:rFonts w:ascii="Futura Std Light" w:eastAsiaTheme="minorEastAsia" w:hAnsi="Futura Std Light" w:cstheme="minorBidi"/>
          <w:sz w:val="28"/>
        </w:rPr>
        <w:t xml:space="preserve">agerande haft på våra </w:t>
      </w:r>
      <w:r w:rsidR="004F007B">
        <w:rPr>
          <w:rFonts w:ascii="Futura Std Light" w:eastAsiaTheme="minorEastAsia" w:hAnsi="Futura Std Light" w:cstheme="minorBidi"/>
          <w:sz w:val="28"/>
        </w:rPr>
        <w:t>elevers</w:t>
      </w:r>
      <w:r w:rsidRPr="00C413CF">
        <w:rPr>
          <w:rFonts w:ascii="Futura Std Light" w:eastAsiaTheme="minorEastAsia" w:hAnsi="Futura Std Light" w:cstheme="minorBidi"/>
          <w:sz w:val="28"/>
        </w:rPr>
        <w:t xml:space="preserve"> resultat?</w:t>
      </w:r>
      <w:r w:rsidR="00B72554">
        <w:rPr>
          <w:rFonts w:ascii="Futura Std Light" w:eastAsiaTheme="minorEastAsia" w:hAnsi="Futura Std Light" w:cstheme="minorBidi"/>
          <w:sz w:val="28"/>
        </w:rPr>
        <w:t xml:space="preserve"> Vad behöver åtgärdas? Vad behöver säkerställas? Vad behöver utvecklas</w:t>
      </w:r>
      <w:r w:rsidR="0047284B">
        <w:rPr>
          <w:rFonts w:ascii="Futura Std Light" w:eastAsiaTheme="minorEastAsia" w:hAnsi="Futura Std Light" w:cstheme="minorBidi"/>
          <w:sz w:val="28"/>
        </w:rPr>
        <w:t xml:space="preserve"> vidare</w:t>
      </w:r>
      <w:r w:rsidR="00B72554">
        <w:rPr>
          <w:rFonts w:ascii="Futura Std Light" w:eastAsiaTheme="minorEastAsia" w:hAnsi="Futura Std Light" w:cstheme="minorBidi"/>
          <w:sz w:val="28"/>
        </w:rPr>
        <w:t>?</w:t>
      </w:r>
    </w:p>
    <w:p w14:paraId="1E29A532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88E7C86" wp14:editId="40CB9ACE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6B1A5" w14:textId="77777777" w:rsidR="00C413CF" w:rsidRDefault="00C413CF" w:rsidP="00C413CF"/>
                          <w:p w14:paraId="2A59F769" w14:textId="77777777" w:rsidR="00C413CF" w:rsidRDefault="00C413CF" w:rsidP="00C413CF"/>
                          <w:p w14:paraId="58754345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8E7C86" id="_x0000_s1052" type="#_x0000_t202" style="position:absolute;margin-left:-.75pt;margin-top:5pt;width:434.8pt;height:110.55pt;z-index:-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">
                <v:textbox style="mso-fit-shape-to-text:t">
                  <w:txbxContent>
                    <w:p w14:paraId="6086B1A5" w14:textId="77777777" w:rsidR="00C413CF" w:rsidRDefault="00C413CF" w:rsidP="00C413CF"/>
                    <w:p w14:paraId="2A59F769" w14:textId="77777777" w:rsidR="00C413CF" w:rsidRDefault="00C413CF" w:rsidP="00C413CF"/>
                    <w:p w14:paraId="58754345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14:paraId="3EB33EAA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sectPr w:rsidR="00C413CF" w:rsidSect="00685615">
      <w:headerReference w:type="default" r:id="rId9"/>
      <w:footerReference w:type="default" r:id="rId10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7EC4E" w14:textId="77777777" w:rsidR="00AB7A90" w:rsidRDefault="00AB7A90" w:rsidP="009E2090">
      <w:r>
        <w:separator/>
      </w:r>
    </w:p>
  </w:endnote>
  <w:endnote w:type="continuationSeparator" w:id="0">
    <w:p w14:paraId="71FF2CB0" w14:textId="77777777" w:rsidR="00AB7A90" w:rsidRDefault="00AB7A90" w:rsidP="009E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 Std Book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9579002"/>
      <w:docPartObj>
        <w:docPartGallery w:val="Page Numbers (Bottom of Page)"/>
        <w:docPartUnique/>
      </w:docPartObj>
    </w:sdtPr>
    <w:sdtEndPr/>
    <w:sdtContent>
      <w:p w14:paraId="12C3CDC9" w14:textId="235C3C8C" w:rsidR="003D25DB" w:rsidRDefault="003D25D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B43">
          <w:rPr>
            <w:noProof/>
          </w:rPr>
          <w:t>1</w:t>
        </w:r>
        <w:r>
          <w:fldChar w:fldCharType="end"/>
        </w:r>
      </w:p>
    </w:sdtContent>
  </w:sdt>
  <w:p w14:paraId="7CBA48F2" w14:textId="77777777" w:rsidR="009E2090" w:rsidRDefault="009E209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1C6C1" w14:textId="77777777" w:rsidR="00AB7A90" w:rsidRDefault="00AB7A90" w:rsidP="009E2090">
      <w:r>
        <w:separator/>
      </w:r>
    </w:p>
  </w:footnote>
  <w:footnote w:type="continuationSeparator" w:id="0">
    <w:p w14:paraId="0A603579" w14:textId="77777777" w:rsidR="00AB7A90" w:rsidRDefault="00AB7A90" w:rsidP="009E2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98A41" w14:textId="3599BF61" w:rsidR="00E709C1" w:rsidRPr="00E709C1" w:rsidRDefault="00E709C1" w:rsidP="002C7048">
    <w:pPr>
      <w:tabs>
        <w:tab w:val="center" w:pos="4536"/>
        <w:tab w:val="right" w:pos="9072"/>
      </w:tabs>
      <w:rPr>
        <w:rFonts w:ascii="Futura Std Book" w:hAnsi="Futura Std Book"/>
        <w:sz w:val="28"/>
      </w:rPr>
    </w:pPr>
    <w:r w:rsidRPr="00E709C1">
      <w:rPr>
        <w:rFonts w:ascii="Futura Std Book" w:hAnsi="Futura Std Book"/>
        <w:sz w:val="28"/>
      </w:rPr>
      <w:t>Utvecklingsplan för skola i Svedala kommun</w:t>
    </w:r>
  </w:p>
  <w:p w14:paraId="6D182D29" w14:textId="0B7A6F4F" w:rsidR="00A97969" w:rsidRPr="007426C8" w:rsidRDefault="00916BCB" w:rsidP="007426C8">
    <w:pPr>
      <w:tabs>
        <w:tab w:val="center" w:pos="4536"/>
        <w:tab w:val="right" w:pos="9072"/>
      </w:tabs>
      <w:rPr>
        <w:rFonts w:ascii="Futura Std Light" w:hAnsi="Futura Std Light"/>
        <w:sz w:val="20"/>
        <w:szCs w:val="20"/>
      </w:rPr>
    </w:pPr>
    <w:r>
      <w:rPr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822080" behindDoc="0" locked="0" layoutInCell="1" allowOverlap="1" wp14:anchorId="0E564631" wp14:editId="6F198AC1">
              <wp:simplePos x="0" y="0"/>
              <wp:positionH relativeFrom="column">
                <wp:posOffset>-899795</wp:posOffset>
              </wp:positionH>
              <wp:positionV relativeFrom="paragraph">
                <wp:posOffset>-440690</wp:posOffset>
              </wp:positionV>
              <wp:extent cx="309245" cy="10682605"/>
              <wp:effectExtent l="0" t="0" r="0" b="4445"/>
              <wp:wrapTight wrapText="bothSides">
                <wp:wrapPolygon edited="0">
                  <wp:start x="0" y="0"/>
                  <wp:lineTo x="0" y="21570"/>
                  <wp:lineTo x="19959" y="21570"/>
                  <wp:lineTo x="19959" y="0"/>
                  <wp:lineTo x="0" y="0"/>
                </wp:wrapPolygon>
              </wp:wrapTight>
              <wp:docPr id="9" name="Grup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245" cy="10682605"/>
                        <a:chOff x="0" y="-1"/>
                        <a:chExt cx="322058" cy="10683011"/>
                      </a:xfrm>
                    </wpg:grpSpPr>
                    <wps:wsp>
                      <wps:cNvPr id="1" name="Rektangel 1"/>
                      <wps:cNvSpPr>
                        <a:spLocks noChangeArrowheads="1"/>
                      </wps:cNvSpPr>
                      <wps:spPr bwMode="auto">
                        <a:xfrm rot="5400000">
                          <a:off x="-2548834" y="2548833"/>
                          <a:ext cx="5419725" cy="322058"/>
                        </a:xfrm>
                        <a:prstGeom prst="rect">
                          <a:avLst/>
                        </a:prstGeom>
                        <a:solidFill>
                          <a:srgbClr val="4967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ktangel 2"/>
                      <wps:cNvSpPr>
                        <a:spLocks noChangeArrowheads="1"/>
                      </wps:cNvSpPr>
                      <wps:spPr bwMode="auto">
                        <a:xfrm rot="5400000">
                          <a:off x="-2484960" y="7875993"/>
                          <a:ext cx="5292725" cy="321310"/>
                        </a:xfrm>
                        <a:prstGeom prst="rect">
                          <a:avLst/>
                        </a:prstGeom>
                        <a:solidFill>
                          <a:srgbClr val="1C314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C42B059" id="Grupp 9" o:spid="_x0000_s1026" style="position:absolute;margin-left:-70.85pt;margin-top:-34.7pt;width:24.35pt;height:841.15pt;z-index:251822080;mso-width-relative:margin" coordorigin="" coordsize="3220,10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">
              <v:rect id="Rektangel 1" o:spid="_x0000_s1027" style="position:absolute;left:-25489;top:25489;width:54197;height:322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" fillcolor="#496775" stroked="f"/>
              <v:rect id="Rektangel 2" o:spid="_x0000_s1028" style="position:absolute;left:-24850;top:78759;width:52928;height:321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" fillcolor="#1c3144" stroked="f"/>
              <w10:wrap type="tight"/>
            </v:group>
          </w:pict>
        </mc:Fallback>
      </mc:AlternateContent>
    </w:r>
    <w:r w:rsidR="002C7048">
      <w:rPr>
        <w:rFonts w:ascii="Futura Std Light" w:hAnsi="Futura Std Light"/>
      </w:rPr>
      <w:t>SKA Systematiskt k</w:t>
    </w:r>
    <w:r w:rsidR="004025D9" w:rsidRPr="004025D9">
      <w:rPr>
        <w:rFonts w:ascii="Futura Std Light" w:hAnsi="Futura Std Light"/>
      </w:rPr>
      <w:t>valitets</w:t>
    </w:r>
    <w:r w:rsidR="002C7048">
      <w:rPr>
        <w:rFonts w:ascii="Futura Std Light" w:hAnsi="Futura Std Light"/>
      </w:rPr>
      <w:t xml:space="preserve">arbete </w:t>
    </w:r>
    <w:r w:rsidR="00D8269C">
      <w:rPr>
        <w:rFonts w:ascii="Futura Std Light" w:hAnsi="Futura Std Light"/>
      </w:rPr>
      <w:t>för att alla ska lyckas</w:t>
    </w:r>
  </w:p>
  <w:p w14:paraId="53896A8A" w14:textId="31B124BD" w:rsidR="009E2090" w:rsidRDefault="009E2090" w:rsidP="006910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244A"/>
    <w:multiLevelType w:val="hybridMultilevel"/>
    <w:tmpl w:val="A89AA1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11D8C"/>
    <w:multiLevelType w:val="hybridMultilevel"/>
    <w:tmpl w:val="DB8AEA16"/>
    <w:lvl w:ilvl="0" w:tplc="9CD89210">
      <w:start w:val="2"/>
      <w:numFmt w:val="decimal"/>
      <w:lvlText w:val="%1."/>
      <w:lvlJc w:val="left"/>
      <w:pPr>
        <w:ind w:left="235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3075" w:hanging="360"/>
      </w:pPr>
    </w:lvl>
    <w:lvl w:ilvl="2" w:tplc="041D001B" w:tentative="1">
      <w:start w:val="1"/>
      <w:numFmt w:val="lowerRoman"/>
      <w:lvlText w:val="%3."/>
      <w:lvlJc w:val="right"/>
      <w:pPr>
        <w:ind w:left="3795" w:hanging="180"/>
      </w:pPr>
    </w:lvl>
    <w:lvl w:ilvl="3" w:tplc="041D000F" w:tentative="1">
      <w:start w:val="1"/>
      <w:numFmt w:val="decimal"/>
      <w:lvlText w:val="%4."/>
      <w:lvlJc w:val="left"/>
      <w:pPr>
        <w:ind w:left="4515" w:hanging="360"/>
      </w:pPr>
    </w:lvl>
    <w:lvl w:ilvl="4" w:tplc="041D0019" w:tentative="1">
      <w:start w:val="1"/>
      <w:numFmt w:val="lowerLetter"/>
      <w:lvlText w:val="%5."/>
      <w:lvlJc w:val="left"/>
      <w:pPr>
        <w:ind w:left="5235" w:hanging="360"/>
      </w:pPr>
    </w:lvl>
    <w:lvl w:ilvl="5" w:tplc="041D001B" w:tentative="1">
      <w:start w:val="1"/>
      <w:numFmt w:val="lowerRoman"/>
      <w:lvlText w:val="%6."/>
      <w:lvlJc w:val="right"/>
      <w:pPr>
        <w:ind w:left="5955" w:hanging="180"/>
      </w:pPr>
    </w:lvl>
    <w:lvl w:ilvl="6" w:tplc="041D000F" w:tentative="1">
      <w:start w:val="1"/>
      <w:numFmt w:val="decimal"/>
      <w:lvlText w:val="%7."/>
      <w:lvlJc w:val="left"/>
      <w:pPr>
        <w:ind w:left="6675" w:hanging="360"/>
      </w:pPr>
    </w:lvl>
    <w:lvl w:ilvl="7" w:tplc="041D0019" w:tentative="1">
      <w:start w:val="1"/>
      <w:numFmt w:val="lowerLetter"/>
      <w:lvlText w:val="%8."/>
      <w:lvlJc w:val="left"/>
      <w:pPr>
        <w:ind w:left="7395" w:hanging="360"/>
      </w:pPr>
    </w:lvl>
    <w:lvl w:ilvl="8" w:tplc="041D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" w15:restartNumberingAfterBreak="0">
    <w:nsid w:val="06C441EA"/>
    <w:multiLevelType w:val="hybridMultilevel"/>
    <w:tmpl w:val="036EF9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5B1"/>
    <w:multiLevelType w:val="hybridMultilevel"/>
    <w:tmpl w:val="2FF2D016"/>
    <w:lvl w:ilvl="0" w:tplc="485E914A">
      <w:numFmt w:val="bullet"/>
      <w:lvlText w:val="-"/>
      <w:lvlJc w:val="left"/>
      <w:pPr>
        <w:ind w:left="10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215628"/>
    <w:multiLevelType w:val="hybridMultilevel"/>
    <w:tmpl w:val="E2F449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065E8"/>
    <w:multiLevelType w:val="hybridMultilevel"/>
    <w:tmpl w:val="310A9C94"/>
    <w:lvl w:ilvl="0" w:tplc="D910B876">
      <w:start w:val="2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6" w15:restartNumberingAfterBreak="0">
    <w:nsid w:val="152D1DCC"/>
    <w:multiLevelType w:val="hybridMultilevel"/>
    <w:tmpl w:val="58E84C7A"/>
    <w:lvl w:ilvl="0" w:tplc="041D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5FC1C01"/>
    <w:multiLevelType w:val="hybridMultilevel"/>
    <w:tmpl w:val="C6EA78B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462C6D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A0DB6"/>
    <w:multiLevelType w:val="hybridMultilevel"/>
    <w:tmpl w:val="43D481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67C16"/>
    <w:multiLevelType w:val="hybridMultilevel"/>
    <w:tmpl w:val="D6BA20BA"/>
    <w:lvl w:ilvl="0" w:tplc="64B4DD78">
      <w:start w:val="6"/>
      <w:numFmt w:val="decimal"/>
      <w:lvlText w:val="%1."/>
      <w:lvlJc w:val="left"/>
      <w:pPr>
        <w:ind w:left="2024" w:hanging="360"/>
      </w:pPr>
      <w:rPr>
        <w:rFonts w:hint="default"/>
        <w:i w:val="0"/>
        <w:sz w:val="28"/>
      </w:r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1" w15:restartNumberingAfterBreak="0">
    <w:nsid w:val="23EA71CF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E1F05"/>
    <w:multiLevelType w:val="hybridMultilevel"/>
    <w:tmpl w:val="BF5CE208"/>
    <w:lvl w:ilvl="0" w:tplc="CD129FD2">
      <w:start w:val="6"/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65C4C"/>
    <w:multiLevelType w:val="hybridMultilevel"/>
    <w:tmpl w:val="1B40C4A8"/>
    <w:lvl w:ilvl="0" w:tplc="1E202E04">
      <w:start w:val="1"/>
      <w:numFmt w:val="decimal"/>
      <w:lvlText w:val="%1."/>
      <w:lvlJc w:val="left"/>
      <w:pPr>
        <w:ind w:left="1664" w:hanging="360"/>
      </w:pPr>
      <w:rPr>
        <w:rFonts w:ascii="Futura Std Book" w:hAnsi="Futura Std Book"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4" w15:restartNumberingAfterBreak="0">
    <w:nsid w:val="295732B8"/>
    <w:multiLevelType w:val="hybridMultilevel"/>
    <w:tmpl w:val="BE94DB0C"/>
    <w:lvl w:ilvl="0" w:tplc="4AAAD4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8D5F3C"/>
    <w:multiLevelType w:val="hybridMultilevel"/>
    <w:tmpl w:val="8552FA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52D60"/>
    <w:multiLevelType w:val="hybridMultilevel"/>
    <w:tmpl w:val="31F4D3E6"/>
    <w:lvl w:ilvl="0" w:tplc="97E6D392">
      <w:start w:val="6"/>
      <w:numFmt w:val="decimal"/>
      <w:lvlText w:val="%1."/>
      <w:lvlJc w:val="left"/>
      <w:pPr>
        <w:ind w:left="2204" w:hanging="360"/>
      </w:pPr>
      <w:rPr>
        <w:rFonts w:ascii="Futura Std Book" w:hAnsi="Futura Std Book" w:hint="default"/>
        <w:i w:val="0"/>
        <w:sz w:val="28"/>
      </w:rPr>
    </w:lvl>
    <w:lvl w:ilvl="1" w:tplc="041D0019" w:tentative="1">
      <w:start w:val="1"/>
      <w:numFmt w:val="lowerLetter"/>
      <w:lvlText w:val="%2."/>
      <w:lvlJc w:val="left"/>
      <w:pPr>
        <w:ind w:left="2924" w:hanging="360"/>
      </w:pPr>
    </w:lvl>
    <w:lvl w:ilvl="2" w:tplc="041D001B" w:tentative="1">
      <w:start w:val="1"/>
      <w:numFmt w:val="lowerRoman"/>
      <w:lvlText w:val="%3."/>
      <w:lvlJc w:val="right"/>
      <w:pPr>
        <w:ind w:left="3644" w:hanging="180"/>
      </w:pPr>
    </w:lvl>
    <w:lvl w:ilvl="3" w:tplc="041D000F" w:tentative="1">
      <w:start w:val="1"/>
      <w:numFmt w:val="decimal"/>
      <w:lvlText w:val="%4."/>
      <w:lvlJc w:val="left"/>
      <w:pPr>
        <w:ind w:left="4364" w:hanging="360"/>
      </w:pPr>
    </w:lvl>
    <w:lvl w:ilvl="4" w:tplc="041D0019" w:tentative="1">
      <w:start w:val="1"/>
      <w:numFmt w:val="lowerLetter"/>
      <w:lvlText w:val="%5."/>
      <w:lvlJc w:val="left"/>
      <w:pPr>
        <w:ind w:left="5084" w:hanging="360"/>
      </w:pPr>
    </w:lvl>
    <w:lvl w:ilvl="5" w:tplc="041D001B" w:tentative="1">
      <w:start w:val="1"/>
      <w:numFmt w:val="lowerRoman"/>
      <w:lvlText w:val="%6."/>
      <w:lvlJc w:val="right"/>
      <w:pPr>
        <w:ind w:left="5804" w:hanging="180"/>
      </w:pPr>
    </w:lvl>
    <w:lvl w:ilvl="6" w:tplc="041D000F" w:tentative="1">
      <w:start w:val="1"/>
      <w:numFmt w:val="decimal"/>
      <w:lvlText w:val="%7."/>
      <w:lvlJc w:val="left"/>
      <w:pPr>
        <w:ind w:left="6524" w:hanging="360"/>
      </w:pPr>
    </w:lvl>
    <w:lvl w:ilvl="7" w:tplc="041D0019" w:tentative="1">
      <w:start w:val="1"/>
      <w:numFmt w:val="lowerLetter"/>
      <w:lvlText w:val="%8."/>
      <w:lvlJc w:val="left"/>
      <w:pPr>
        <w:ind w:left="7244" w:hanging="360"/>
      </w:pPr>
    </w:lvl>
    <w:lvl w:ilvl="8" w:tplc="041D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7" w15:restartNumberingAfterBreak="0">
    <w:nsid w:val="3187489D"/>
    <w:multiLevelType w:val="hybridMultilevel"/>
    <w:tmpl w:val="72B61DBA"/>
    <w:lvl w:ilvl="0" w:tplc="041D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EC32A6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A33582"/>
    <w:multiLevelType w:val="hybridMultilevel"/>
    <w:tmpl w:val="E39EDEB2"/>
    <w:lvl w:ilvl="0" w:tplc="16340CD0">
      <w:start w:val="2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0" w15:restartNumberingAfterBreak="0">
    <w:nsid w:val="38B11AAB"/>
    <w:multiLevelType w:val="hybridMultilevel"/>
    <w:tmpl w:val="F168D3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C73F49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96211"/>
    <w:multiLevelType w:val="hybridMultilevel"/>
    <w:tmpl w:val="15BE573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A39A5"/>
    <w:multiLevelType w:val="hybridMultilevel"/>
    <w:tmpl w:val="3D80EA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C5755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239A4"/>
    <w:multiLevelType w:val="hybridMultilevel"/>
    <w:tmpl w:val="22FA21F8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DD4C3C"/>
    <w:multiLevelType w:val="hybridMultilevel"/>
    <w:tmpl w:val="B942B69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3C0CF1"/>
    <w:multiLevelType w:val="hybridMultilevel"/>
    <w:tmpl w:val="3A1A43C6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8D338E"/>
    <w:multiLevelType w:val="hybridMultilevel"/>
    <w:tmpl w:val="A82C422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575054"/>
    <w:multiLevelType w:val="hybridMultilevel"/>
    <w:tmpl w:val="C26067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91FF2"/>
    <w:multiLevelType w:val="hybridMultilevel"/>
    <w:tmpl w:val="61E61F1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C5344"/>
    <w:multiLevelType w:val="hybridMultilevel"/>
    <w:tmpl w:val="1B4A636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023515"/>
    <w:multiLevelType w:val="hybridMultilevel"/>
    <w:tmpl w:val="EC24AABC"/>
    <w:lvl w:ilvl="0" w:tplc="1F80DF44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B9550F"/>
    <w:multiLevelType w:val="hybridMultilevel"/>
    <w:tmpl w:val="E7A073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1628B"/>
    <w:multiLevelType w:val="hybridMultilevel"/>
    <w:tmpl w:val="EB6EA2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726A1"/>
    <w:multiLevelType w:val="hybridMultilevel"/>
    <w:tmpl w:val="FC1439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34B5B"/>
    <w:multiLevelType w:val="hybridMultilevel"/>
    <w:tmpl w:val="F32EEB28"/>
    <w:lvl w:ilvl="0" w:tplc="EFAAFA54">
      <w:start w:val="2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820" w:hanging="360"/>
      </w:pPr>
    </w:lvl>
    <w:lvl w:ilvl="2" w:tplc="041D001B" w:tentative="1">
      <w:start w:val="1"/>
      <w:numFmt w:val="lowerRoman"/>
      <w:lvlText w:val="%3."/>
      <w:lvlJc w:val="right"/>
      <w:pPr>
        <w:ind w:left="3540" w:hanging="180"/>
      </w:pPr>
    </w:lvl>
    <w:lvl w:ilvl="3" w:tplc="041D000F" w:tentative="1">
      <w:start w:val="1"/>
      <w:numFmt w:val="decimal"/>
      <w:lvlText w:val="%4."/>
      <w:lvlJc w:val="left"/>
      <w:pPr>
        <w:ind w:left="4260" w:hanging="360"/>
      </w:pPr>
    </w:lvl>
    <w:lvl w:ilvl="4" w:tplc="041D0019" w:tentative="1">
      <w:start w:val="1"/>
      <w:numFmt w:val="lowerLetter"/>
      <w:lvlText w:val="%5."/>
      <w:lvlJc w:val="left"/>
      <w:pPr>
        <w:ind w:left="4980" w:hanging="360"/>
      </w:pPr>
    </w:lvl>
    <w:lvl w:ilvl="5" w:tplc="041D001B" w:tentative="1">
      <w:start w:val="1"/>
      <w:numFmt w:val="lowerRoman"/>
      <w:lvlText w:val="%6."/>
      <w:lvlJc w:val="right"/>
      <w:pPr>
        <w:ind w:left="5700" w:hanging="180"/>
      </w:pPr>
    </w:lvl>
    <w:lvl w:ilvl="6" w:tplc="041D000F" w:tentative="1">
      <w:start w:val="1"/>
      <w:numFmt w:val="decimal"/>
      <w:lvlText w:val="%7."/>
      <w:lvlJc w:val="left"/>
      <w:pPr>
        <w:ind w:left="6420" w:hanging="360"/>
      </w:pPr>
    </w:lvl>
    <w:lvl w:ilvl="7" w:tplc="041D0019" w:tentative="1">
      <w:start w:val="1"/>
      <w:numFmt w:val="lowerLetter"/>
      <w:lvlText w:val="%8."/>
      <w:lvlJc w:val="left"/>
      <w:pPr>
        <w:ind w:left="7140" w:hanging="360"/>
      </w:pPr>
    </w:lvl>
    <w:lvl w:ilvl="8" w:tplc="041D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37" w15:restartNumberingAfterBreak="0">
    <w:nsid w:val="68F01444"/>
    <w:multiLevelType w:val="hybridMultilevel"/>
    <w:tmpl w:val="59D0F61E"/>
    <w:lvl w:ilvl="0" w:tplc="05E46C04">
      <w:numFmt w:val="bullet"/>
      <w:lvlText w:val="-"/>
      <w:lvlJc w:val="left"/>
      <w:pPr>
        <w:ind w:left="16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8" w15:restartNumberingAfterBreak="0">
    <w:nsid w:val="68F83F6A"/>
    <w:multiLevelType w:val="hybridMultilevel"/>
    <w:tmpl w:val="76EA4D3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B8C2DCD"/>
    <w:multiLevelType w:val="hybridMultilevel"/>
    <w:tmpl w:val="918640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8B6867"/>
    <w:multiLevelType w:val="hybridMultilevel"/>
    <w:tmpl w:val="791C8E5A"/>
    <w:lvl w:ilvl="0" w:tplc="DE2CEE3E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B91EC1"/>
    <w:multiLevelType w:val="hybridMultilevel"/>
    <w:tmpl w:val="AC5CE57E"/>
    <w:lvl w:ilvl="0" w:tplc="684A38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FFFFFF" w:themeColor="ligh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9"/>
  </w:num>
  <w:num w:numId="3">
    <w:abstractNumId w:val="0"/>
  </w:num>
  <w:num w:numId="4">
    <w:abstractNumId w:val="23"/>
  </w:num>
  <w:num w:numId="5">
    <w:abstractNumId w:val="4"/>
  </w:num>
  <w:num w:numId="6">
    <w:abstractNumId w:val="39"/>
  </w:num>
  <w:num w:numId="7">
    <w:abstractNumId w:val="33"/>
  </w:num>
  <w:num w:numId="8">
    <w:abstractNumId w:val="9"/>
  </w:num>
  <w:num w:numId="9">
    <w:abstractNumId w:val="25"/>
  </w:num>
  <w:num w:numId="10">
    <w:abstractNumId w:val="30"/>
  </w:num>
  <w:num w:numId="11">
    <w:abstractNumId w:val="21"/>
  </w:num>
  <w:num w:numId="12">
    <w:abstractNumId w:val="18"/>
  </w:num>
  <w:num w:numId="13">
    <w:abstractNumId w:val="8"/>
  </w:num>
  <w:num w:numId="14">
    <w:abstractNumId w:val="24"/>
  </w:num>
  <w:num w:numId="15">
    <w:abstractNumId w:val="11"/>
  </w:num>
  <w:num w:numId="16">
    <w:abstractNumId w:val="28"/>
  </w:num>
  <w:num w:numId="17">
    <w:abstractNumId w:val="32"/>
  </w:num>
  <w:num w:numId="18">
    <w:abstractNumId w:val="27"/>
  </w:num>
  <w:num w:numId="19">
    <w:abstractNumId w:val="35"/>
  </w:num>
  <w:num w:numId="20">
    <w:abstractNumId w:val="20"/>
  </w:num>
  <w:num w:numId="21">
    <w:abstractNumId w:val="37"/>
  </w:num>
  <w:num w:numId="22">
    <w:abstractNumId w:val="40"/>
  </w:num>
  <w:num w:numId="23">
    <w:abstractNumId w:val="3"/>
  </w:num>
  <w:num w:numId="24">
    <w:abstractNumId w:val="22"/>
  </w:num>
  <w:num w:numId="25">
    <w:abstractNumId w:val="41"/>
  </w:num>
  <w:num w:numId="26">
    <w:abstractNumId w:val="31"/>
  </w:num>
  <w:num w:numId="27">
    <w:abstractNumId w:val="38"/>
  </w:num>
  <w:num w:numId="28">
    <w:abstractNumId w:val="26"/>
  </w:num>
  <w:num w:numId="29">
    <w:abstractNumId w:val="12"/>
  </w:num>
  <w:num w:numId="30">
    <w:abstractNumId w:val="14"/>
  </w:num>
  <w:num w:numId="31">
    <w:abstractNumId w:val="2"/>
  </w:num>
  <w:num w:numId="32">
    <w:abstractNumId w:val="15"/>
  </w:num>
  <w:num w:numId="33">
    <w:abstractNumId w:val="17"/>
  </w:num>
  <w:num w:numId="34">
    <w:abstractNumId w:val="7"/>
  </w:num>
  <w:num w:numId="35">
    <w:abstractNumId w:val="6"/>
  </w:num>
  <w:num w:numId="36">
    <w:abstractNumId w:val="13"/>
  </w:num>
  <w:num w:numId="37">
    <w:abstractNumId w:val="5"/>
  </w:num>
  <w:num w:numId="38">
    <w:abstractNumId w:val="19"/>
  </w:num>
  <w:num w:numId="39">
    <w:abstractNumId w:val="36"/>
  </w:num>
  <w:num w:numId="40">
    <w:abstractNumId w:val="1"/>
  </w:num>
  <w:num w:numId="41">
    <w:abstractNumId w:val="10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5D9"/>
    <w:rsid w:val="0001156B"/>
    <w:rsid w:val="00035317"/>
    <w:rsid w:val="00037261"/>
    <w:rsid w:val="00090D71"/>
    <w:rsid w:val="000964A2"/>
    <w:rsid w:val="000B66B8"/>
    <w:rsid w:val="000C22F0"/>
    <w:rsid w:val="000F53B2"/>
    <w:rsid w:val="00104340"/>
    <w:rsid w:val="00110B80"/>
    <w:rsid w:val="001163BA"/>
    <w:rsid w:val="00124975"/>
    <w:rsid w:val="001255F8"/>
    <w:rsid w:val="001306FF"/>
    <w:rsid w:val="001568C5"/>
    <w:rsid w:val="00187451"/>
    <w:rsid w:val="001904F3"/>
    <w:rsid w:val="00195D39"/>
    <w:rsid w:val="001B5CA6"/>
    <w:rsid w:val="001E31D2"/>
    <w:rsid w:val="001E7A3A"/>
    <w:rsid w:val="001F298E"/>
    <w:rsid w:val="002122E2"/>
    <w:rsid w:val="002505A3"/>
    <w:rsid w:val="002538FA"/>
    <w:rsid w:val="0026206D"/>
    <w:rsid w:val="00266EBA"/>
    <w:rsid w:val="002B7F8F"/>
    <w:rsid w:val="002C5A58"/>
    <w:rsid w:val="002C7048"/>
    <w:rsid w:val="002D7C40"/>
    <w:rsid w:val="002E6972"/>
    <w:rsid w:val="003015A8"/>
    <w:rsid w:val="00306F34"/>
    <w:rsid w:val="0031205E"/>
    <w:rsid w:val="00320862"/>
    <w:rsid w:val="00322FB6"/>
    <w:rsid w:val="00323E76"/>
    <w:rsid w:val="00334D83"/>
    <w:rsid w:val="003446EC"/>
    <w:rsid w:val="00350704"/>
    <w:rsid w:val="00381AD9"/>
    <w:rsid w:val="00386E75"/>
    <w:rsid w:val="00390DE0"/>
    <w:rsid w:val="003C1E2C"/>
    <w:rsid w:val="003C6A6C"/>
    <w:rsid w:val="003D25DB"/>
    <w:rsid w:val="003F7BB3"/>
    <w:rsid w:val="004025D9"/>
    <w:rsid w:val="00404934"/>
    <w:rsid w:val="00410D25"/>
    <w:rsid w:val="00417DC4"/>
    <w:rsid w:val="00432674"/>
    <w:rsid w:val="0043684D"/>
    <w:rsid w:val="0047284B"/>
    <w:rsid w:val="004764D0"/>
    <w:rsid w:val="0049291B"/>
    <w:rsid w:val="004F007B"/>
    <w:rsid w:val="00504DE9"/>
    <w:rsid w:val="0052127D"/>
    <w:rsid w:val="00521DEC"/>
    <w:rsid w:val="00530648"/>
    <w:rsid w:val="00533656"/>
    <w:rsid w:val="00546AA2"/>
    <w:rsid w:val="0056270E"/>
    <w:rsid w:val="00576488"/>
    <w:rsid w:val="005764BD"/>
    <w:rsid w:val="0059796B"/>
    <w:rsid w:val="005B0AA7"/>
    <w:rsid w:val="005B3673"/>
    <w:rsid w:val="005D6780"/>
    <w:rsid w:val="005E4A4A"/>
    <w:rsid w:val="0060610D"/>
    <w:rsid w:val="0061539B"/>
    <w:rsid w:val="006315D5"/>
    <w:rsid w:val="0063457A"/>
    <w:rsid w:val="00645E89"/>
    <w:rsid w:val="00656893"/>
    <w:rsid w:val="00685615"/>
    <w:rsid w:val="00691052"/>
    <w:rsid w:val="006E4F1C"/>
    <w:rsid w:val="006F4337"/>
    <w:rsid w:val="00701E76"/>
    <w:rsid w:val="007426C8"/>
    <w:rsid w:val="007465D3"/>
    <w:rsid w:val="00750154"/>
    <w:rsid w:val="00754F7E"/>
    <w:rsid w:val="00765528"/>
    <w:rsid w:val="007818F3"/>
    <w:rsid w:val="007836FE"/>
    <w:rsid w:val="007A795E"/>
    <w:rsid w:val="007B3F67"/>
    <w:rsid w:val="007D0642"/>
    <w:rsid w:val="007F01DA"/>
    <w:rsid w:val="007F78F3"/>
    <w:rsid w:val="00802801"/>
    <w:rsid w:val="008231F0"/>
    <w:rsid w:val="00866312"/>
    <w:rsid w:val="008C2227"/>
    <w:rsid w:val="008E1C14"/>
    <w:rsid w:val="008E37DF"/>
    <w:rsid w:val="00902665"/>
    <w:rsid w:val="00916BCB"/>
    <w:rsid w:val="009238E2"/>
    <w:rsid w:val="00936270"/>
    <w:rsid w:val="00971091"/>
    <w:rsid w:val="00991E7C"/>
    <w:rsid w:val="00995248"/>
    <w:rsid w:val="00996E4D"/>
    <w:rsid w:val="009C5FA8"/>
    <w:rsid w:val="009E2090"/>
    <w:rsid w:val="00A12448"/>
    <w:rsid w:val="00A4507B"/>
    <w:rsid w:val="00A50CBB"/>
    <w:rsid w:val="00A5152E"/>
    <w:rsid w:val="00A91144"/>
    <w:rsid w:val="00A93B77"/>
    <w:rsid w:val="00A97969"/>
    <w:rsid w:val="00AA098A"/>
    <w:rsid w:val="00AA0D02"/>
    <w:rsid w:val="00AA77A4"/>
    <w:rsid w:val="00AB7A90"/>
    <w:rsid w:val="00AD06BD"/>
    <w:rsid w:val="00AD23CC"/>
    <w:rsid w:val="00AE1EAE"/>
    <w:rsid w:val="00AF16B4"/>
    <w:rsid w:val="00AF5088"/>
    <w:rsid w:val="00B01223"/>
    <w:rsid w:val="00B070B4"/>
    <w:rsid w:val="00B25D2C"/>
    <w:rsid w:val="00B50F98"/>
    <w:rsid w:val="00B67D01"/>
    <w:rsid w:val="00B72554"/>
    <w:rsid w:val="00B75928"/>
    <w:rsid w:val="00B834EC"/>
    <w:rsid w:val="00BD7589"/>
    <w:rsid w:val="00C105D7"/>
    <w:rsid w:val="00C413CF"/>
    <w:rsid w:val="00C46A7C"/>
    <w:rsid w:val="00C62295"/>
    <w:rsid w:val="00C8006C"/>
    <w:rsid w:val="00C80EB1"/>
    <w:rsid w:val="00C8662E"/>
    <w:rsid w:val="00CD2E99"/>
    <w:rsid w:val="00CE16DD"/>
    <w:rsid w:val="00CF2DD1"/>
    <w:rsid w:val="00D04A93"/>
    <w:rsid w:val="00D04F54"/>
    <w:rsid w:val="00D20A61"/>
    <w:rsid w:val="00D30017"/>
    <w:rsid w:val="00D42800"/>
    <w:rsid w:val="00D66B43"/>
    <w:rsid w:val="00D750E1"/>
    <w:rsid w:val="00D8163D"/>
    <w:rsid w:val="00D8269C"/>
    <w:rsid w:val="00D97B9D"/>
    <w:rsid w:val="00DE2887"/>
    <w:rsid w:val="00DE30B7"/>
    <w:rsid w:val="00DF04C4"/>
    <w:rsid w:val="00DF1191"/>
    <w:rsid w:val="00E15C18"/>
    <w:rsid w:val="00E40B11"/>
    <w:rsid w:val="00E47C18"/>
    <w:rsid w:val="00E50AFA"/>
    <w:rsid w:val="00E52D80"/>
    <w:rsid w:val="00E542CE"/>
    <w:rsid w:val="00E634FE"/>
    <w:rsid w:val="00E709C1"/>
    <w:rsid w:val="00E86AB1"/>
    <w:rsid w:val="00E97994"/>
    <w:rsid w:val="00EB4D56"/>
    <w:rsid w:val="00EE5E6B"/>
    <w:rsid w:val="00EF20C8"/>
    <w:rsid w:val="00F25FEF"/>
    <w:rsid w:val="00F41AE5"/>
    <w:rsid w:val="00F56AD1"/>
    <w:rsid w:val="00F57FFB"/>
    <w:rsid w:val="00F80DD6"/>
    <w:rsid w:val="00F8396C"/>
    <w:rsid w:val="00F863DC"/>
    <w:rsid w:val="00F92B70"/>
    <w:rsid w:val="00FA17F2"/>
    <w:rsid w:val="00FB0FA9"/>
    <w:rsid w:val="00FD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36DBE9"/>
  <w15:docId w15:val="{A4E8887F-0A6C-451B-A9F2-66B0871D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025D9"/>
    <w:pPr>
      <w:spacing w:after="0" w:line="240" w:lineRule="auto"/>
    </w:pPr>
    <w:rPr>
      <w:rFonts w:ascii="Futura Std Medium" w:eastAsia="Times New Roman" w:hAnsi="Futura Std Medium" w:cs="Times New Roman"/>
      <w:sz w:val="24"/>
      <w:szCs w:val="24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C1E2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9E2090"/>
  </w:style>
  <w:style w:type="paragraph" w:styleId="Sidfot">
    <w:name w:val="footer"/>
    <w:basedOn w:val="Normal"/>
    <w:link w:val="Sidfot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9E2090"/>
  </w:style>
  <w:style w:type="paragraph" w:styleId="Liststycke">
    <w:name w:val="List Paragraph"/>
    <w:basedOn w:val="Normal"/>
    <w:uiPriority w:val="34"/>
    <w:qFormat/>
    <w:rsid w:val="00AD06B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F16B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16B4"/>
    <w:rPr>
      <w:rFonts w:ascii="Tahoma" w:eastAsia="Times New Roman" w:hAnsi="Tahoma" w:cs="Tahoma"/>
      <w:sz w:val="16"/>
      <w:szCs w:val="16"/>
      <w:lang w:eastAsia="sv-SE"/>
    </w:rPr>
  </w:style>
  <w:style w:type="paragraph" w:styleId="Normalwebb">
    <w:name w:val="Normal (Web)"/>
    <w:basedOn w:val="Normal"/>
    <w:uiPriority w:val="99"/>
    <w:unhideWhenUsed/>
    <w:rsid w:val="00AA098A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table" w:styleId="Tabellrutnt">
    <w:name w:val="Table Grid"/>
    <w:basedOn w:val="Normaltabell"/>
    <w:uiPriority w:val="59"/>
    <w:rsid w:val="00334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3C1E2C"/>
    <w:rPr>
      <w:rFonts w:ascii="Times New Roman" w:eastAsia="Times New Roman" w:hAnsi="Times New Roman" w:cs="Times New Roman"/>
      <w:b/>
      <w:bCs/>
      <w:sz w:val="36"/>
      <w:szCs w:val="3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fl40816\Desktop\M&#229;ldokumen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Måldokument</Template>
  <TotalTime>0</TotalTime>
  <Pages>7</Pages>
  <Words>507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Florén</dc:creator>
  <cp:lastModifiedBy>Michael Rystad</cp:lastModifiedBy>
  <cp:revision>2</cp:revision>
  <cp:lastPrinted>2017-12-04T13:54:00Z</cp:lastPrinted>
  <dcterms:created xsi:type="dcterms:W3CDTF">2017-12-04T14:23:00Z</dcterms:created>
  <dcterms:modified xsi:type="dcterms:W3CDTF">2017-12-04T14:23:00Z</dcterms:modified>
</cp:coreProperties>
</file>