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6FCCE" w14:textId="77777777" w:rsidR="00F8396C" w:rsidRDefault="00AF16B4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 w:rsidRPr="00AF16B4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374A7F" wp14:editId="55902FCB">
                <wp:simplePos x="0" y="0"/>
                <wp:positionH relativeFrom="column">
                  <wp:posOffset>7663180</wp:posOffset>
                </wp:positionH>
                <wp:positionV relativeFrom="paragraph">
                  <wp:posOffset>439420</wp:posOffset>
                </wp:positionV>
                <wp:extent cx="1181100" cy="561975"/>
                <wp:effectExtent l="19050" t="19050" r="19050" b="19050"/>
                <wp:wrapNone/>
                <wp:docPr id="19" name="Rektangel med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06CFA6" w14:textId="77777777" w:rsidR="00AF16B4" w:rsidRPr="001C4690" w:rsidRDefault="00AF16B4" w:rsidP="00AF16B4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r w:rsidRPr="001C4690">
                              <w:rPr>
                                <w:rFonts w:ascii="Futura Std Light" w:hAnsi="Futura Std Light"/>
                              </w:rPr>
                              <w:t>Färdigställande av mål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374A7F" id="Rektangel med rundade hörn 11" o:spid="_x0000_s1026" style="position:absolute;left:0;text-align:left;margin-left:603.4pt;margin-top:34.6pt;width:93pt;height:4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" strokecolor="#4bacc6" strokeweight="2.5pt">
                <v:shadow color="#868686"/>
                <v:textbox>
                  <w:txbxContent>
                    <w:p w14:paraId="3A06CFA6" w14:textId="77777777" w:rsidR="00AF16B4" w:rsidRPr="001C4690" w:rsidRDefault="00AF16B4" w:rsidP="00AF16B4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r w:rsidRPr="001C4690">
                        <w:rPr>
                          <w:rFonts w:ascii="Futura Std Light" w:hAnsi="Futura Std Light"/>
                        </w:rPr>
                        <w:t>Färdigställande av mål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Theme="minorEastAsia" w:cstheme="minorBidi"/>
          <w:sz w:val="40"/>
          <w:szCs w:val="40"/>
        </w:rPr>
        <w:tab/>
      </w:r>
    </w:p>
    <w:p w14:paraId="1D2D5B3B" w14:textId="3C945F10" w:rsidR="00F8396C" w:rsidRDefault="00F8396C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7011AB97" w14:textId="4FB7A9E0" w:rsidR="00F8396C" w:rsidRDefault="003E62E9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>
        <w:rPr>
          <w:rFonts w:eastAsiaTheme="minorEastAsia" w:cstheme="minorBidi"/>
          <w:sz w:val="52"/>
          <w:szCs w:val="52"/>
        </w:rPr>
        <w:t xml:space="preserve">   </w:t>
      </w:r>
      <w:r w:rsidR="000F53B2" w:rsidRPr="003E62E9">
        <w:rPr>
          <w:rFonts w:eastAsiaTheme="minorEastAsia" w:cstheme="minorBidi"/>
          <w:sz w:val="52"/>
          <w:szCs w:val="52"/>
        </w:rPr>
        <w:t>SKA</w:t>
      </w:r>
      <w:r w:rsidRPr="003E62E9">
        <w:rPr>
          <w:rFonts w:eastAsiaTheme="minorEastAsia" w:cstheme="minorBidi"/>
          <w:sz w:val="52"/>
          <w:szCs w:val="52"/>
        </w:rPr>
        <w:t xml:space="preserve"> för lärare</w:t>
      </w:r>
    </w:p>
    <w:p w14:paraId="70F0B2CB" w14:textId="777A5651" w:rsidR="00F8396C" w:rsidRDefault="003E62E9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B4E618E" wp14:editId="101CFE46">
                <wp:simplePos x="0" y="0"/>
                <wp:positionH relativeFrom="column">
                  <wp:posOffset>2067296</wp:posOffset>
                </wp:positionH>
                <wp:positionV relativeFrom="paragraph">
                  <wp:posOffset>5224</wp:posOffset>
                </wp:positionV>
                <wp:extent cx="1880747" cy="1100666"/>
                <wp:effectExtent l="0" t="0" r="5715" b="4445"/>
                <wp:wrapNone/>
                <wp:docPr id="7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747" cy="1100666"/>
                        </a:xfrm>
                        <a:prstGeom prst="rect">
                          <a:avLst/>
                        </a:prstGeom>
                        <a:solidFill>
                          <a:srgbClr val="4E632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5D9851" w14:textId="77777777" w:rsidR="009B4F70" w:rsidRPr="009B4F70" w:rsidRDefault="009B4F70" w:rsidP="009D3F37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</w:pPr>
                            <w:r w:rsidRPr="009B4F70"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  <w:t>1</w:t>
                            </w:r>
                          </w:p>
                          <w:p w14:paraId="59A907C8" w14:textId="77777777" w:rsidR="009D3F37" w:rsidRPr="009B4F70" w:rsidRDefault="009D3F37" w:rsidP="009D3F37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</w:pPr>
                            <w:r w:rsidRPr="009B4F70"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  <w:t>V</w:t>
                            </w:r>
                            <w:r w:rsidR="000226E5" w:rsidRPr="009B4F70"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  <w:t>ad ska utvecklas?</w:t>
                            </w:r>
                          </w:p>
                          <w:p w14:paraId="449C71E0" w14:textId="77777777" w:rsidR="00F8396C" w:rsidRPr="009B4F70" w:rsidRDefault="009D3F37" w:rsidP="009D3F37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/>
                                <w:i/>
                                <w:sz w:val="18"/>
                              </w:rPr>
                            </w:pPr>
                            <w:r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t>U</w:t>
                            </w:r>
                            <w:r w:rsidR="004C4A4A"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t>tvecklingsmål</w:t>
                            </w:r>
                            <w:r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t xml:space="preserve"> </w:t>
                            </w:r>
                            <w:r w:rsidR="009B4F70"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br/>
                            </w:r>
                            <w:r w:rsidR="004C4A4A"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t>fastslås av rektor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B4E618E" id="Rektangel 4" o:spid="_x0000_s1027" style="position:absolute;left:0;text-align:left;margin-left:162.8pt;margin-top:.4pt;width:148.1pt;height:86.6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" fillcolor="#4e6324" stroked="f" strokeweight="2pt">
                <v:textbox>
                  <w:txbxContent>
                    <w:p w14:paraId="185D9851" w14:textId="77777777" w:rsidR="009B4F70" w:rsidRPr="009B4F70" w:rsidRDefault="009B4F70" w:rsidP="009D3F37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</w:pPr>
                      <w:r w:rsidRPr="009B4F70"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  <w:t>1</w:t>
                      </w:r>
                    </w:p>
                    <w:p w14:paraId="59A907C8" w14:textId="77777777" w:rsidR="009D3F37" w:rsidRPr="009B4F70" w:rsidRDefault="009D3F37" w:rsidP="009D3F37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</w:pPr>
                      <w:r w:rsidRPr="009B4F70"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  <w:t>V</w:t>
                      </w:r>
                      <w:r w:rsidR="000226E5" w:rsidRPr="009B4F70"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  <w:t>ad ska utvecklas?</w:t>
                      </w:r>
                    </w:p>
                    <w:p w14:paraId="449C71E0" w14:textId="77777777" w:rsidR="00F8396C" w:rsidRPr="009B4F70" w:rsidRDefault="009D3F37" w:rsidP="009D3F37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/>
                          <w:i/>
                          <w:sz w:val="18"/>
                        </w:rPr>
                      </w:pPr>
                      <w:r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t>U</w:t>
                      </w:r>
                      <w:r w:rsidR="004C4A4A"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t>tvecklingsmål</w:t>
                      </w:r>
                      <w:r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t xml:space="preserve"> </w:t>
                      </w:r>
                      <w:r w:rsidR="009B4F70"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br/>
                      </w:r>
                      <w:r w:rsidR="004C4A4A"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t>fastslås av rektor</w:t>
                      </w:r>
                    </w:p>
                  </w:txbxContent>
                </v:textbox>
              </v:rect>
            </w:pict>
          </mc:Fallback>
        </mc:AlternateContent>
      </w:r>
    </w:p>
    <w:p w14:paraId="5D080829" w14:textId="60869850" w:rsidR="00F8396C" w:rsidRDefault="00F8396C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182DF4D3" w14:textId="268E0CA8" w:rsidR="00F8396C" w:rsidRDefault="003E62E9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0B0107B" wp14:editId="47BF7C86">
                <wp:simplePos x="0" y="0"/>
                <wp:positionH relativeFrom="column">
                  <wp:posOffset>186701</wp:posOffset>
                </wp:positionH>
                <wp:positionV relativeFrom="paragraph">
                  <wp:posOffset>14820</wp:posOffset>
                </wp:positionV>
                <wp:extent cx="1782777" cy="1100666"/>
                <wp:effectExtent l="0" t="0" r="8255" b="4445"/>
                <wp:wrapNone/>
                <wp:docPr id="34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2777" cy="1100666"/>
                        </a:xfrm>
                        <a:prstGeom prst="rect">
                          <a:avLst/>
                        </a:prstGeom>
                        <a:solidFill>
                          <a:srgbClr val="4E632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CD9182" w14:textId="4087EC61" w:rsidR="009B4F70" w:rsidRPr="009B4F70" w:rsidRDefault="0075130D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</w:pPr>
                            <w:r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  <w:t>8</w:t>
                            </w:r>
                          </w:p>
                          <w:p w14:paraId="0B53EE70" w14:textId="77777777" w:rsidR="007B3F67" w:rsidRPr="009B4F70" w:rsidRDefault="009B4F70" w:rsidP="009B4F70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</w:pPr>
                            <w:r w:rsidRPr="009B4F70"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  <w:t>Hur blev det?</w:t>
                            </w:r>
                            <w:r w:rsidR="000226E5" w:rsidRPr="009B4F70">
                              <w:rPr>
                                <w:rFonts w:ascii="Futura Std Light" w:hAnsi="Futura Std Light" w:cstheme="minorBidi"/>
                                <w:color w:val="FFFFFF" w:themeColor="light1"/>
                                <w:kern w:val="2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Futura Std Light" w:hAnsi="Futura Std Light" w:cstheme="minorBidi"/>
                                <w:color w:val="FFFFFF" w:themeColor="light1"/>
                                <w:kern w:val="24"/>
                              </w:rPr>
                              <w:br/>
                            </w:r>
                            <w:r w:rsidR="000226E5"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t xml:space="preserve">Utvärdering </w:t>
                            </w:r>
                            <w:r w:rsidR="000226E5"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br/>
                              <w:t>och slutsatser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0B0107B" id="Rektangel 9" o:spid="_x0000_s1028" style="position:absolute;left:0;text-align:left;margin-left:14.7pt;margin-top:1.15pt;width:140.4pt;height:86.6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" fillcolor="#4e6324" stroked="f" strokeweight="2pt">
                <v:textbox>
                  <w:txbxContent>
                    <w:p w14:paraId="0ACD9182" w14:textId="4087EC61" w:rsidR="009B4F70" w:rsidRPr="009B4F70" w:rsidRDefault="0075130D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</w:pPr>
                      <w:r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  <w:t>8</w:t>
                      </w:r>
                    </w:p>
                    <w:p w14:paraId="0B53EE70" w14:textId="77777777" w:rsidR="007B3F67" w:rsidRPr="009B4F70" w:rsidRDefault="009B4F70" w:rsidP="009B4F70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</w:pPr>
                      <w:r w:rsidRPr="009B4F70"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  <w:t>Hur blev det?</w:t>
                      </w:r>
                      <w:r w:rsidR="000226E5" w:rsidRPr="009B4F70">
                        <w:rPr>
                          <w:rFonts w:ascii="Futura Std Light" w:hAnsi="Futura Std Light" w:cstheme="minorBidi"/>
                          <w:color w:val="FFFFFF" w:themeColor="light1"/>
                          <w:kern w:val="24"/>
                          <w:sz w:val="28"/>
                        </w:rPr>
                        <w:t xml:space="preserve"> </w:t>
                      </w:r>
                      <w:r>
                        <w:rPr>
                          <w:rFonts w:ascii="Futura Std Light" w:hAnsi="Futura Std Light" w:cstheme="minorBidi"/>
                          <w:color w:val="FFFFFF" w:themeColor="light1"/>
                          <w:kern w:val="24"/>
                        </w:rPr>
                        <w:br/>
                      </w:r>
                      <w:r w:rsidR="000226E5"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t xml:space="preserve">Utvärdering </w:t>
                      </w:r>
                      <w:r w:rsidR="000226E5"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br/>
                        <w:t>och slutsatser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D409CC4" wp14:editId="6159ECEE">
                <wp:simplePos x="0" y="0"/>
                <wp:positionH relativeFrom="column">
                  <wp:posOffset>4027469</wp:posOffset>
                </wp:positionH>
                <wp:positionV relativeFrom="paragraph">
                  <wp:posOffset>11526</wp:posOffset>
                </wp:positionV>
                <wp:extent cx="1844198" cy="1100666"/>
                <wp:effectExtent l="0" t="0" r="3810" b="4445"/>
                <wp:wrapNone/>
                <wp:docPr id="10" name="Rektange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198" cy="1100666"/>
                        </a:xfrm>
                        <a:prstGeom prst="rect">
                          <a:avLst/>
                        </a:prstGeom>
                        <a:solidFill>
                          <a:srgbClr val="9EA37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23ADA" w14:textId="77777777" w:rsidR="009B4F70" w:rsidRPr="009B4F70" w:rsidRDefault="009B4F70" w:rsidP="009D3F37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</w:pPr>
                            <w:r w:rsidRPr="009B4F70"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  <w:t>2</w:t>
                            </w:r>
                          </w:p>
                          <w:p w14:paraId="5B087E3B" w14:textId="77777777" w:rsidR="009D3F37" w:rsidRPr="009B4F70" w:rsidRDefault="009D3F37" w:rsidP="009D3F37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</w:pPr>
                            <w:r w:rsidRPr="009B4F70"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  <w:t>V</w:t>
                            </w:r>
                            <w:r w:rsidR="000226E5" w:rsidRPr="009B4F70"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  <w:t>ar är vi?</w:t>
                            </w:r>
                          </w:p>
                          <w:p w14:paraId="6FDF90BF" w14:textId="77777777" w:rsidR="009D3F37" w:rsidRPr="009B4F70" w:rsidRDefault="009D3F37" w:rsidP="007F01DA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</w:pPr>
                            <w:r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t>Nuläge kopplat till utvecklingsmål beskrivs</w:t>
                            </w:r>
                          </w:p>
                        </w:txbxContent>
                      </wps:txbx>
                      <wps:bodyPr lIns="36000" rIns="36000" rtlCol="0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6D409CC4" id="Rektangel 6" o:spid="_x0000_s1029" style="position:absolute;left:0;text-align:left;margin-left:317.1pt;margin-top:.9pt;width:145.2pt;height:86.6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" fillcolor="#9ea374" stroked="f" strokeweight="2pt">
                <v:textbox inset="1mm,,1mm">
                  <w:txbxContent>
                    <w:p w14:paraId="0D323ADA" w14:textId="77777777" w:rsidR="009B4F70" w:rsidRPr="009B4F70" w:rsidRDefault="009B4F70" w:rsidP="009D3F37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</w:pPr>
                      <w:r w:rsidRPr="009B4F70"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  <w:t>2</w:t>
                      </w:r>
                    </w:p>
                    <w:p w14:paraId="5B087E3B" w14:textId="77777777" w:rsidR="009D3F37" w:rsidRPr="009B4F70" w:rsidRDefault="009D3F37" w:rsidP="009D3F37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</w:pPr>
                      <w:r w:rsidRPr="009B4F70"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  <w:t>V</w:t>
                      </w:r>
                      <w:r w:rsidR="000226E5" w:rsidRPr="009B4F70"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  <w:t>ar är vi?</w:t>
                      </w:r>
                    </w:p>
                    <w:p w14:paraId="6FDF90BF" w14:textId="77777777" w:rsidR="009D3F37" w:rsidRPr="009B4F70" w:rsidRDefault="009D3F37" w:rsidP="007F01DA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</w:pPr>
                      <w:r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t>Nuläge kopplat till utvecklingsmål beskrivs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118C364B" wp14:editId="0AF3F6B1">
                <wp:simplePos x="0" y="0"/>
                <wp:positionH relativeFrom="column">
                  <wp:posOffset>1532592</wp:posOffset>
                </wp:positionH>
                <wp:positionV relativeFrom="paragraph">
                  <wp:posOffset>288458</wp:posOffset>
                </wp:positionV>
                <wp:extent cx="3061962" cy="3014465"/>
                <wp:effectExtent l="0" t="0" r="24765" b="14605"/>
                <wp:wrapNone/>
                <wp:docPr id="6" name="Ellip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1962" cy="301446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257ED72F" id="Ellips 12" o:spid="_x0000_s1026" style="position:absolute;margin-left:120.7pt;margin-top:22.7pt;width:241.1pt;height:237.35pt;z-index:2516561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" filled="f" strokecolor="#243f60 [1604]" strokeweight="2pt"/>
            </w:pict>
          </mc:Fallback>
        </mc:AlternateContent>
      </w:r>
    </w:p>
    <w:p w14:paraId="3615F3A8" w14:textId="77777777" w:rsidR="00F8396C" w:rsidRDefault="00F8396C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033145EF" w14:textId="64ADE345" w:rsidR="00F8396C" w:rsidRDefault="003E62E9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>
        <w:rPr>
          <w:rFonts w:eastAsiaTheme="minorEastAsia" w:cstheme="minorBidi"/>
          <w:noProof/>
          <w:sz w:val="40"/>
          <w:szCs w:val="40"/>
        </w:rPr>
        <w:drawing>
          <wp:anchor distT="0" distB="0" distL="114300" distR="114300" simplePos="0" relativeHeight="251701248" behindDoc="0" locked="0" layoutInCell="1" allowOverlap="1" wp14:anchorId="7DF4BA1C" wp14:editId="7F6D02BF">
            <wp:simplePos x="0" y="0"/>
            <wp:positionH relativeFrom="column">
              <wp:posOffset>1532597</wp:posOffset>
            </wp:positionH>
            <wp:positionV relativeFrom="paragraph">
              <wp:posOffset>65222</wp:posOffset>
            </wp:positionV>
            <wp:extent cx="3074000" cy="2035391"/>
            <wp:effectExtent l="0" t="0" r="0" b="0"/>
            <wp:wrapNone/>
            <wp:docPr id="15" name="Picture 6" descr="http://pixabay.com/static/uploads/photo/2014/04/05/11/39/read-316507_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6" descr="http://pixabay.com/static/uploads/photo/2014/04/05/11/39/read-316507_640.jp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00" cy="203539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AF16B4">
        <w:rPr>
          <w:rFonts w:eastAsiaTheme="minorEastAsia" w:cstheme="minorBidi"/>
          <w:sz w:val="40"/>
          <w:szCs w:val="40"/>
        </w:rPr>
        <w:tab/>
      </w:r>
      <w:r w:rsidR="00AF16B4">
        <w:rPr>
          <w:rFonts w:eastAsiaTheme="minorEastAsia" w:cstheme="minorBidi"/>
          <w:sz w:val="40"/>
          <w:szCs w:val="40"/>
        </w:rPr>
        <w:tab/>
      </w:r>
    </w:p>
    <w:p w14:paraId="14548365" w14:textId="5F5D9ED2" w:rsidR="00F8396C" w:rsidRDefault="00F8396C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09417B8F" w14:textId="463CFA2F" w:rsidR="000F53B2" w:rsidRDefault="003E62E9">
      <w:pPr>
        <w:spacing w:after="200" w:line="276" w:lineRule="auto"/>
        <w:rPr>
          <w:rFonts w:eastAsiaTheme="minorEastAsia" w:cstheme="minorBidi"/>
          <w:sz w:val="40"/>
          <w:szCs w:val="40"/>
        </w:rPr>
      </w:pPr>
      <w:r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2586BC" wp14:editId="24B8475B">
                <wp:simplePos x="0" y="0"/>
                <wp:positionH relativeFrom="column">
                  <wp:posOffset>4405450</wp:posOffset>
                </wp:positionH>
                <wp:positionV relativeFrom="paragraph">
                  <wp:posOffset>30528</wp:posOffset>
                </wp:positionV>
                <wp:extent cx="1794019" cy="1100455"/>
                <wp:effectExtent l="0" t="0" r="0" b="4445"/>
                <wp:wrapNone/>
                <wp:docPr id="11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4019" cy="1100455"/>
                        </a:xfrm>
                        <a:prstGeom prst="rect">
                          <a:avLst/>
                        </a:prstGeom>
                        <a:solidFill>
                          <a:srgbClr val="9EA37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1683CF" w14:textId="77777777" w:rsidR="009B4F70" w:rsidRPr="009B4F70" w:rsidRDefault="009B4F70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</w:pPr>
                            <w:r w:rsidRPr="009B4F70"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  <w:t>3</w:t>
                            </w:r>
                          </w:p>
                          <w:p w14:paraId="12CB84BA" w14:textId="0B8C8110" w:rsidR="000226E5" w:rsidRPr="003E62E9" w:rsidRDefault="003E62E9" w:rsidP="003E62E9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Vilken k</w:t>
                            </w:r>
                            <w:r w:rsidRPr="003E62E9"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unskap</w:t>
                            </w:r>
                            <w:r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 xml:space="preserve"> finns?</w:t>
                            </w:r>
                          </w:p>
                          <w:p w14:paraId="24AF9609" w14:textId="708AF6D8" w:rsidR="00D20A61" w:rsidRPr="009B4F70" w:rsidRDefault="003E62E9" w:rsidP="00F8396C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t>Vetenskaplig grund och beprövad erfarenhet</w:t>
                            </w:r>
                          </w:p>
                        </w:txbxContent>
                      </wps:txbx>
                      <wps:bodyPr wrap="square" lIns="0" rIns="0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2586BC" id="Rektangel 7" o:spid="_x0000_s1030" style="position:absolute;margin-left:346.9pt;margin-top:2.4pt;width:141.25pt;height:86.6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" fillcolor="#9ea374" stroked="f" strokeweight="2pt">
                <v:textbox inset="0,,0">
                  <w:txbxContent>
                    <w:p w14:paraId="781683CF" w14:textId="77777777" w:rsidR="009B4F70" w:rsidRPr="009B4F70" w:rsidRDefault="009B4F70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</w:pPr>
                      <w:r w:rsidRPr="009B4F70"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  <w:t>3</w:t>
                      </w:r>
                    </w:p>
                    <w:p w14:paraId="12CB84BA" w14:textId="0B8C8110" w:rsidR="000226E5" w:rsidRPr="003E62E9" w:rsidRDefault="003E62E9" w:rsidP="003E62E9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Vilken k</w:t>
                      </w:r>
                      <w:r w:rsidRPr="003E62E9"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unskap</w:t>
                      </w:r>
                      <w:r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 xml:space="preserve"> finns?</w:t>
                      </w:r>
                    </w:p>
                    <w:p w14:paraId="24AF9609" w14:textId="708AF6D8" w:rsidR="00D20A61" w:rsidRPr="009B4F70" w:rsidRDefault="003E62E9" w:rsidP="00F8396C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i/>
                          <w:sz w:val="20"/>
                        </w:rPr>
                      </w:pPr>
                      <w:r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t>Vetenskaplig grund och beprövad erfarenhet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C47235E" wp14:editId="585FE3B7">
                <wp:simplePos x="0" y="0"/>
                <wp:positionH relativeFrom="column">
                  <wp:posOffset>185791</wp:posOffset>
                </wp:positionH>
                <wp:positionV relativeFrom="paragraph">
                  <wp:posOffset>1304290</wp:posOffset>
                </wp:positionV>
                <wp:extent cx="1782777" cy="1100666"/>
                <wp:effectExtent l="0" t="0" r="8255" b="4445"/>
                <wp:wrapNone/>
                <wp:docPr id="14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2777" cy="1100666"/>
                        </a:xfrm>
                        <a:prstGeom prst="rect">
                          <a:avLst/>
                        </a:prstGeom>
                        <a:solidFill>
                          <a:srgbClr val="9EA37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6F6783" w14:textId="06B7F003" w:rsidR="009B4F70" w:rsidRPr="009B4F70" w:rsidRDefault="0075130D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</w:pPr>
                            <w:bookmarkStart w:id="0" w:name="_Hlk11155825"/>
                            <w:bookmarkStart w:id="1" w:name="_Hlk11155826"/>
                            <w:r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  <w:t>6</w:t>
                            </w:r>
                          </w:p>
                          <w:p w14:paraId="23E2E562" w14:textId="77777777" w:rsidR="000226E5" w:rsidRPr="009B4F70" w:rsidRDefault="009B4F70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</w:pPr>
                            <w:r w:rsidRPr="009B4F70"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  <w:t>Hur gör vi?</w:t>
                            </w:r>
                          </w:p>
                          <w:p w14:paraId="52869D71" w14:textId="77777777" w:rsidR="000F53B2" w:rsidRPr="009B4F70" w:rsidRDefault="000226E5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</w:pPr>
                            <w:r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t>Tillvägagångs-</w:t>
                            </w:r>
                            <w:r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br/>
                              <w:t>sätt beskrivs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7C47235E" id="_x0000_s1031" style="position:absolute;margin-left:14.65pt;margin-top:102.7pt;width:140.4pt;height:86.6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" fillcolor="#9ea374" stroked="f" strokeweight="2pt">
                <v:textbox>
                  <w:txbxContent>
                    <w:p w14:paraId="436F6783" w14:textId="06B7F003" w:rsidR="009B4F70" w:rsidRPr="009B4F70" w:rsidRDefault="0075130D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</w:pPr>
                      <w:bookmarkStart w:id="2" w:name="_Hlk11155825"/>
                      <w:bookmarkStart w:id="3" w:name="_Hlk11155826"/>
                      <w:r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  <w:t>6</w:t>
                      </w:r>
                    </w:p>
                    <w:p w14:paraId="23E2E562" w14:textId="77777777" w:rsidR="000226E5" w:rsidRPr="009B4F70" w:rsidRDefault="009B4F70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</w:pPr>
                      <w:r w:rsidRPr="009B4F70"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  <w:t>Hur gör vi?</w:t>
                      </w:r>
                    </w:p>
                    <w:p w14:paraId="52869D71" w14:textId="77777777" w:rsidR="000F53B2" w:rsidRPr="009B4F70" w:rsidRDefault="000226E5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</w:pPr>
                      <w:r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t>Tillvägagångs-</w:t>
                      </w:r>
                      <w:r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br/>
                        <w:t>sätt beskrivs</w:t>
                      </w:r>
                      <w:bookmarkEnd w:id="2"/>
                      <w:bookmarkEnd w:id="3"/>
                    </w:p>
                  </w:txbxContent>
                </v:textbox>
              </v:rect>
            </w:pict>
          </mc:Fallback>
        </mc:AlternateContent>
      </w:r>
      <w:r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0DA9BB6" wp14:editId="674A78EA">
                <wp:simplePos x="0" y="0"/>
                <wp:positionH relativeFrom="column">
                  <wp:posOffset>4058560</wp:posOffset>
                </wp:positionH>
                <wp:positionV relativeFrom="paragraph">
                  <wp:posOffset>1297940</wp:posOffset>
                </wp:positionV>
                <wp:extent cx="1844108" cy="1100666"/>
                <wp:effectExtent l="0" t="0" r="3810" b="4445"/>
                <wp:wrapNone/>
                <wp:docPr id="29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108" cy="1100666"/>
                        </a:xfrm>
                        <a:prstGeom prst="rect">
                          <a:avLst/>
                        </a:prstGeom>
                        <a:solidFill>
                          <a:srgbClr val="9EA37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6A2CF" w14:textId="737676D4" w:rsidR="003E62E9" w:rsidRPr="009B4F70" w:rsidRDefault="0075130D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</w:pPr>
                            <w:r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  <w:t>4</w:t>
                            </w:r>
                          </w:p>
                          <w:p w14:paraId="1040A676" w14:textId="77777777" w:rsidR="003E62E9" w:rsidRPr="009B4F70" w:rsidRDefault="003E62E9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</w:pPr>
                            <w:r w:rsidRPr="009B4F70"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  <w:t>Vart ska vi?</w:t>
                            </w:r>
                          </w:p>
                          <w:p w14:paraId="1B3EA661" w14:textId="77777777" w:rsidR="003E62E9" w:rsidRPr="009B4F70" w:rsidRDefault="003E62E9" w:rsidP="00F8396C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i/>
                                <w:sz w:val="20"/>
                              </w:rPr>
                            </w:pPr>
                            <w:r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t xml:space="preserve">Målbild för </w:t>
                            </w:r>
                            <w:r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br/>
                              <w:t>arbetet beskrivs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0DA9BB6" id="_x0000_s1032" style="position:absolute;margin-left:319.55pt;margin-top:102.2pt;width:145.2pt;height:86.6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" fillcolor="#9ea374" stroked="f" strokeweight="2pt">
                <v:textbox>
                  <w:txbxContent>
                    <w:p w14:paraId="2726A2CF" w14:textId="737676D4" w:rsidR="003E62E9" w:rsidRPr="009B4F70" w:rsidRDefault="0075130D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</w:pPr>
                      <w:r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  <w:t>4</w:t>
                      </w:r>
                    </w:p>
                    <w:p w14:paraId="1040A676" w14:textId="77777777" w:rsidR="003E62E9" w:rsidRPr="009B4F70" w:rsidRDefault="003E62E9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</w:pPr>
                      <w:r w:rsidRPr="009B4F70"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  <w:t>Vart ska vi?</w:t>
                      </w:r>
                    </w:p>
                    <w:p w14:paraId="1B3EA661" w14:textId="77777777" w:rsidR="003E62E9" w:rsidRPr="009B4F70" w:rsidRDefault="003E62E9" w:rsidP="00F8396C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i/>
                          <w:sz w:val="20"/>
                        </w:rPr>
                      </w:pPr>
                      <w:r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t xml:space="preserve">Målbild för </w:t>
                      </w:r>
                      <w:r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br/>
                        <w:t>arbetet beskrivs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E113722" wp14:editId="4F15390C">
                <wp:simplePos x="0" y="0"/>
                <wp:positionH relativeFrom="column">
                  <wp:posOffset>2147306</wp:posOffset>
                </wp:positionH>
                <wp:positionV relativeFrom="paragraph">
                  <wp:posOffset>1621119</wp:posOffset>
                </wp:positionV>
                <wp:extent cx="1782777" cy="1100666"/>
                <wp:effectExtent l="0" t="0" r="8255" b="4445"/>
                <wp:wrapNone/>
                <wp:docPr id="12" name="Rektange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2777" cy="1100666"/>
                        </a:xfrm>
                        <a:prstGeom prst="rect">
                          <a:avLst/>
                        </a:prstGeom>
                        <a:solidFill>
                          <a:srgbClr val="9EA37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02B6D" w14:textId="4333B5A5" w:rsidR="009B4F70" w:rsidRPr="009B4F70" w:rsidRDefault="0075130D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</w:pPr>
                            <w:r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  <w:t>5</w:t>
                            </w:r>
                          </w:p>
                          <w:p w14:paraId="219EE777" w14:textId="77777777" w:rsidR="000226E5" w:rsidRPr="009B4F70" w:rsidRDefault="000226E5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</w:pPr>
                            <w:r w:rsidRPr="009B4F70"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  <w:t>H</w:t>
                            </w:r>
                            <w:r w:rsidR="009B4F70" w:rsidRPr="009B4F70"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  <w:t>ur gör vi?</w:t>
                            </w:r>
                          </w:p>
                          <w:p w14:paraId="6822852A" w14:textId="77777777" w:rsidR="00971091" w:rsidRPr="009B4F70" w:rsidRDefault="000226E5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</w:pPr>
                            <w:r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t>Kompetens-</w:t>
                            </w:r>
                            <w:r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br/>
                              <w:t>behov beskrivs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3E113722" id="Rektangel 8" o:spid="_x0000_s1033" style="position:absolute;margin-left:169.1pt;margin-top:127.65pt;width:140.4pt;height:86.6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" fillcolor="#9ea374" stroked="f" strokeweight="2pt">
                <v:textbox>
                  <w:txbxContent>
                    <w:p w14:paraId="5F502B6D" w14:textId="4333B5A5" w:rsidR="009B4F70" w:rsidRPr="009B4F70" w:rsidRDefault="0075130D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</w:pPr>
                      <w:r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  <w:t>5</w:t>
                      </w:r>
                    </w:p>
                    <w:p w14:paraId="219EE777" w14:textId="77777777" w:rsidR="000226E5" w:rsidRPr="009B4F70" w:rsidRDefault="000226E5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</w:pPr>
                      <w:r w:rsidRPr="009B4F70"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  <w:t>H</w:t>
                      </w:r>
                      <w:r w:rsidR="009B4F70" w:rsidRPr="009B4F70"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  <w:t>ur gör vi?</w:t>
                      </w:r>
                    </w:p>
                    <w:p w14:paraId="6822852A" w14:textId="77777777" w:rsidR="00971091" w:rsidRPr="009B4F70" w:rsidRDefault="000226E5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</w:pPr>
                      <w:r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t>Kompetens-</w:t>
                      </w:r>
                      <w:r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br/>
                        <w:t>behov beskrivs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78A0099" wp14:editId="2ECDC169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782445" cy="1100455"/>
                <wp:effectExtent l="0" t="0" r="8255" b="4445"/>
                <wp:wrapNone/>
                <wp:docPr id="31" name="Rektange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2445" cy="1100455"/>
                        </a:xfrm>
                        <a:prstGeom prst="rect">
                          <a:avLst/>
                        </a:prstGeom>
                        <a:solidFill>
                          <a:srgbClr val="9EA37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1F48E9" w14:textId="075F10E0" w:rsidR="009B4F70" w:rsidRPr="009B4F70" w:rsidRDefault="0075130D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</w:pPr>
                            <w:r>
                              <w:rPr>
                                <w:rFonts w:ascii="Futura Std Book" w:hAnsi="Futura Std Book" w:cstheme="minorBidi"/>
                                <w:b/>
                                <w:color w:val="FFFFFF" w:themeColor="light1"/>
                                <w:kern w:val="24"/>
                                <w:sz w:val="32"/>
                              </w:rPr>
                              <w:t>7</w:t>
                            </w:r>
                          </w:p>
                          <w:p w14:paraId="2F3CE957" w14:textId="77777777" w:rsidR="000226E5" w:rsidRPr="009B4F70" w:rsidRDefault="009B4F70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</w:pPr>
                            <w:r w:rsidRPr="009B4F70">
                              <w:rPr>
                                <w:rFonts w:ascii="Futura Std Light" w:hAnsi="Futura Std Light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  <w:t>Hur blev det?</w:t>
                            </w:r>
                          </w:p>
                          <w:p w14:paraId="4ED06826" w14:textId="77777777" w:rsidR="000F53B2" w:rsidRPr="009B4F70" w:rsidRDefault="000226E5" w:rsidP="000226E5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</w:pPr>
                            <w:proofErr w:type="spellStart"/>
                            <w:r w:rsidRPr="009B4F70">
                              <w:rPr>
                                <w:rFonts w:ascii="Futura Std Light" w:hAnsi="Futura Std Light" w:cstheme="minorBidi"/>
                                <w:i/>
                                <w:color w:val="FFFFFF" w:themeColor="light1"/>
                                <w:kern w:val="24"/>
                              </w:rPr>
                              <w:t>Delutvärdering</w:t>
                            </w:r>
                            <w:proofErr w:type="spellEnd"/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778A0099" id="_x0000_s1034" style="position:absolute;margin-left:0;margin-top:.85pt;width:140.35pt;height:86.65pt;z-index:2517012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" fillcolor="#9ea374" stroked="f" strokeweight="2pt">
                <v:textbox>
                  <w:txbxContent>
                    <w:p w14:paraId="341F48E9" w14:textId="075F10E0" w:rsidR="009B4F70" w:rsidRPr="009B4F70" w:rsidRDefault="0075130D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</w:pPr>
                      <w:r>
                        <w:rPr>
                          <w:rFonts w:ascii="Futura Std Book" w:hAnsi="Futura Std Book" w:cstheme="minorBidi"/>
                          <w:b/>
                          <w:color w:val="FFFFFF" w:themeColor="light1"/>
                          <w:kern w:val="24"/>
                          <w:sz w:val="32"/>
                        </w:rPr>
                        <w:t>7</w:t>
                      </w:r>
                    </w:p>
                    <w:p w14:paraId="2F3CE957" w14:textId="77777777" w:rsidR="000226E5" w:rsidRPr="009B4F70" w:rsidRDefault="009B4F70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</w:pPr>
                      <w:r w:rsidRPr="009B4F70">
                        <w:rPr>
                          <w:rFonts w:ascii="Futura Std Light" w:hAnsi="Futura Std Light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  <w:t>Hur blev det?</w:t>
                      </w:r>
                    </w:p>
                    <w:p w14:paraId="4ED06826" w14:textId="77777777" w:rsidR="000F53B2" w:rsidRPr="009B4F70" w:rsidRDefault="000226E5" w:rsidP="000226E5">
                      <w:pPr>
                        <w:pStyle w:val="Normalweb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</w:pPr>
                      <w:proofErr w:type="spellStart"/>
                      <w:r w:rsidRPr="009B4F70">
                        <w:rPr>
                          <w:rFonts w:ascii="Futura Std Light" w:hAnsi="Futura Std Light" w:cstheme="minorBidi"/>
                          <w:i/>
                          <w:color w:val="FFFFFF" w:themeColor="light1"/>
                          <w:kern w:val="24"/>
                        </w:rPr>
                        <w:t>Delutvärdering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0F53B2">
        <w:rPr>
          <w:rFonts w:eastAsiaTheme="minorEastAsia" w:cstheme="minorBidi"/>
          <w:sz w:val="40"/>
          <w:szCs w:val="40"/>
        </w:rPr>
        <w:br w:type="page"/>
      </w:r>
    </w:p>
    <w:p w14:paraId="302DDA77" w14:textId="77777777" w:rsidR="00F56AD1" w:rsidRPr="00F56AD1" w:rsidRDefault="00C413CF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 w:rsidRPr="002505A3">
        <w:rPr>
          <w:rFonts w:eastAsiaTheme="minorEastAsia" w:cstheme="minorBidi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B4B8C95" wp14:editId="66D96CA1">
                <wp:simplePos x="0" y="0"/>
                <wp:positionH relativeFrom="column">
                  <wp:posOffset>66363</wp:posOffset>
                </wp:positionH>
                <wp:positionV relativeFrom="paragraph">
                  <wp:posOffset>-160763</wp:posOffset>
                </wp:positionV>
                <wp:extent cx="5581015" cy="6590581"/>
                <wp:effectExtent l="0" t="0" r="19685" b="20320"/>
                <wp:wrapNone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65905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F59DE" w14:textId="77777777" w:rsidR="002505A3" w:rsidRDefault="002505A3" w:rsidP="002505A3">
                            <w:pPr>
                              <w:tabs>
                                <w:tab w:val="center" w:pos="4536"/>
                                <w:tab w:val="right" w:pos="9072"/>
                              </w:tabs>
                              <w:rPr>
                                <w:rFonts w:eastAsiaTheme="minorEastAsia" w:cstheme="minorBid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Theme="minorEastAsia" w:cstheme="minorBidi"/>
                                <w:sz w:val="40"/>
                                <w:szCs w:val="40"/>
                              </w:rPr>
                              <w:t>Arbetsgång</w:t>
                            </w:r>
                          </w:p>
                          <w:p w14:paraId="505778CF" w14:textId="77777777" w:rsidR="00F25FEF" w:rsidRDefault="00F25FEF" w:rsidP="00F25FEF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</w:pPr>
                          </w:p>
                          <w:p w14:paraId="46C26AE6" w14:textId="77777777" w:rsidR="000226E5" w:rsidRPr="000226E5" w:rsidRDefault="000226E5" w:rsidP="000226E5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360"/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  <w:szCs w:val="28"/>
                              </w:rPr>
                            </w:pPr>
                            <w:r w:rsidRPr="000226E5"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  <w:szCs w:val="28"/>
                              </w:rPr>
                              <w:t>Vad ska utvecklas?</w:t>
                            </w:r>
                          </w:p>
                          <w:p w14:paraId="2B8BE142" w14:textId="77777777" w:rsidR="009B4F70" w:rsidRDefault="00383C45" w:rsidP="009B4F70">
                            <w:pPr>
                              <w:pStyle w:val="Liststycke"/>
                              <w:numPr>
                                <w:ilvl w:val="0"/>
                                <w:numId w:val="34"/>
                              </w:num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</w:pPr>
                            <w:r w:rsidRPr="000226E5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>Utvecklingsmål</w:t>
                            </w:r>
                            <w:r w:rsidR="002505A3" w:rsidRPr="000226E5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 xml:space="preserve"> f</w:t>
                            </w:r>
                            <w:r w:rsidR="00C80EB1" w:rsidRPr="000226E5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 xml:space="preserve">astslås </w:t>
                            </w:r>
                            <w:r w:rsidR="001B5CA6" w:rsidRPr="000226E5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 xml:space="preserve">av </w:t>
                            </w:r>
                            <w:r w:rsidRPr="000226E5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>rektor</w:t>
                            </w:r>
                            <w:r w:rsidR="00F25FEF" w:rsidRPr="000226E5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 xml:space="preserve"> </w:t>
                            </w:r>
                          </w:p>
                          <w:p w14:paraId="304D6370" w14:textId="77777777" w:rsidR="009B4F70" w:rsidRPr="009B4F70" w:rsidRDefault="009B4F70" w:rsidP="009B4F70">
                            <w:pPr>
                              <w:pStyle w:val="Liststycke"/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</w:pPr>
                          </w:p>
                          <w:p w14:paraId="23EC9DF3" w14:textId="77777777" w:rsidR="000226E5" w:rsidRPr="009B4F70" w:rsidRDefault="000226E5" w:rsidP="009B4F70">
                            <w:pPr>
                              <w:pStyle w:val="Liststycke"/>
                              <w:tabs>
                                <w:tab w:val="center" w:pos="426"/>
                                <w:tab w:val="right" w:pos="9072"/>
                              </w:tabs>
                              <w:ind w:left="426"/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</w:pPr>
                            <w:r w:rsidRPr="009B4F70"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  <w:szCs w:val="28"/>
                              </w:rPr>
                              <w:t>Var är vi?</w:t>
                            </w:r>
                          </w:p>
                          <w:p w14:paraId="47743A16" w14:textId="77777777" w:rsidR="007F01DA" w:rsidRPr="009B4F70" w:rsidRDefault="00C80EB1" w:rsidP="009B4F70">
                            <w:pPr>
                              <w:pStyle w:val="Liststycke"/>
                              <w:numPr>
                                <w:ilvl w:val="0"/>
                                <w:numId w:val="34"/>
                              </w:num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i/>
                                <w:sz w:val="36"/>
                                <w:szCs w:val="28"/>
                              </w:rPr>
                            </w:pPr>
                            <w:r w:rsidRPr="009B4F70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>Nuläge</w:t>
                            </w:r>
                            <w:r w:rsidR="009D3F37" w:rsidRPr="009B4F70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 xml:space="preserve"> kopplat till utvecklingsmål b</w:t>
                            </w:r>
                            <w:r w:rsidRPr="009B4F70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>eskrivs</w:t>
                            </w:r>
                          </w:p>
                          <w:p w14:paraId="50E52A6B" w14:textId="0FAA8687" w:rsidR="00B834EC" w:rsidRDefault="00B834EC" w:rsidP="00B834EC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i/>
                                <w:sz w:val="40"/>
                                <w:szCs w:val="28"/>
                              </w:rPr>
                            </w:pPr>
                          </w:p>
                          <w:p w14:paraId="06A0DBF5" w14:textId="72F56735" w:rsidR="007F7277" w:rsidRPr="009B4F70" w:rsidRDefault="007F7277" w:rsidP="007F7277">
                            <w:pPr>
                              <w:pStyle w:val="Liststycke"/>
                              <w:tabs>
                                <w:tab w:val="center" w:pos="426"/>
                                <w:tab w:val="right" w:pos="9072"/>
                              </w:tabs>
                              <w:ind w:left="426"/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  <w:szCs w:val="28"/>
                              </w:rPr>
                              <w:t>V</w:t>
                            </w:r>
                            <w:r w:rsidR="0075130D"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  <w:szCs w:val="28"/>
                              </w:rPr>
                              <w:t>ilken kunskap finns</w:t>
                            </w:r>
                            <w:r w:rsidRPr="009B4F70"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  <w:szCs w:val="28"/>
                              </w:rPr>
                              <w:t>?</w:t>
                            </w:r>
                          </w:p>
                          <w:p w14:paraId="6241CA0E" w14:textId="2E56C693" w:rsidR="00804018" w:rsidRPr="007F7277" w:rsidRDefault="00E04432" w:rsidP="007F7277">
                            <w:pPr>
                              <w:pStyle w:val="Liststycke"/>
                              <w:numPr>
                                <w:ilvl w:val="0"/>
                                <w:numId w:val="34"/>
                              </w:num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</w:pPr>
                            <w:r w:rsidRPr="007F7277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>Vetenskaplig grund</w:t>
                            </w:r>
                            <w:r w:rsidR="007F7277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 xml:space="preserve"> och beprövad erfarenhet</w:t>
                            </w:r>
                          </w:p>
                          <w:p w14:paraId="3F50135B" w14:textId="77777777" w:rsidR="00804018" w:rsidRPr="009D3F37" w:rsidRDefault="00804018" w:rsidP="00B834EC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i/>
                                <w:sz w:val="40"/>
                                <w:szCs w:val="28"/>
                              </w:rPr>
                            </w:pPr>
                          </w:p>
                          <w:p w14:paraId="02992F34" w14:textId="77777777" w:rsidR="00383C45" w:rsidRPr="009D3F37" w:rsidRDefault="00C413CF" w:rsidP="00383C45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sz w:val="40"/>
                                <w:szCs w:val="28"/>
                              </w:rPr>
                            </w:pPr>
                            <w:r w:rsidRPr="009D3F37"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  <w:szCs w:val="28"/>
                              </w:rPr>
                              <w:t>V</w:t>
                            </w:r>
                            <w:r w:rsidR="000226E5"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  <w:szCs w:val="28"/>
                              </w:rPr>
                              <w:t>art ska vi?</w:t>
                            </w:r>
                          </w:p>
                          <w:p w14:paraId="49B499AF" w14:textId="038881F9" w:rsidR="00F8396C" w:rsidRPr="007F7277" w:rsidRDefault="00383C45" w:rsidP="007F7277">
                            <w:pPr>
                              <w:pStyle w:val="Liststycke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Futura Std Light" w:eastAsiaTheme="minorEastAsia" w:hAnsi="Futura Std Light" w:cstheme="minorBidi"/>
                                <w:i/>
                                <w:sz w:val="36"/>
                                <w:szCs w:val="28"/>
                              </w:rPr>
                            </w:pPr>
                            <w:r w:rsidRPr="007F7277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>M</w:t>
                            </w:r>
                            <w:r w:rsidR="00C80EB1" w:rsidRPr="007F7277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 xml:space="preserve">ålbild för arbetet </w:t>
                            </w:r>
                            <w:r w:rsidR="00D20A61" w:rsidRPr="007F7277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>beskrivs</w:t>
                            </w:r>
                            <w:r w:rsidR="00971091" w:rsidRPr="007F7277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br/>
                            </w:r>
                          </w:p>
                          <w:p w14:paraId="3078A678" w14:textId="77777777" w:rsidR="00383C45" w:rsidRPr="009D3F37" w:rsidRDefault="00C413CF" w:rsidP="00383C45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360"/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  <w:szCs w:val="28"/>
                              </w:rPr>
                            </w:pPr>
                            <w:r w:rsidRPr="009D3F37"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  <w:szCs w:val="28"/>
                              </w:rPr>
                              <w:t>H</w:t>
                            </w:r>
                            <w:r w:rsidR="000226E5"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  <w:szCs w:val="28"/>
                              </w:rPr>
                              <w:t>ur gör vi?</w:t>
                            </w:r>
                          </w:p>
                          <w:p w14:paraId="1F97168C" w14:textId="77777777" w:rsidR="009D3F37" w:rsidRPr="007F7277" w:rsidRDefault="00F8396C" w:rsidP="007F7277">
                            <w:pPr>
                              <w:pStyle w:val="Liststycke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</w:pPr>
                            <w:r w:rsidRPr="007F7277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>Kompetensbehov</w:t>
                            </w:r>
                            <w:r w:rsidR="000226E5" w:rsidRPr="007F7277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 xml:space="preserve"> beskrivs</w:t>
                            </w:r>
                          </w:p>
                          <w:p w14:paraId="0248C13F" w14:textId="77777777" w:rsidR="00971091" w:rsidRPr="009D3F37" w:rsidRDefault="000F53B2" w:rsidP="007F7277">
                            <w:pPr>
                              <w:pStyle w:val="Liststycke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Futura Std Light" w:eastAsiaTheme="minorEastAsia" w:hAnsi="Futura Std Light" w:cstheme="minorBidi"/>
                                <w:i/>
                                <w:sz w:val="36"/>
                              </w:rPr>
                            </w:pPr>
                            <w:r w:rsidRPr="007F7277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>Tillvägagångssätt</w:t>
                            </w:r>
                            <w:r w:rsidR="000226E5" w:rsidRPr="007F7277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 xml:space="preserve"> för professionellt lärande beskrivs</w:t>
                            </w:r>
                          </w:p>
                          <w:p w14:paraId="3C2A2CD5" w14:textId="77777777" w:rsidR="000F53B2" w:rsidRPr="009D3F37" w:rsidRDefault="000F53B2" w:rsidP="00C413CF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i/>
                                <w:sz w:val="40"/>
                              </w:rPr>
                            </w:pPr>
                          </w:p>
                          <w:p w14:paraId="3906C1E5" w14:textId="77777777" w:rsidR="00C413CF" w:rsidRPr="009D3F37" w:rsidRDefault="000226E5" w:rsidP="00C413CF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Futura Std Light" w:eastAsiaTheme="minorEastAsia" w:hAnsi="Futura Std Light" w:cstheme="minorBidi"/>
                                <w:b/>
                                <w:sz w:val="40"/>
                              </w:rPr>
                              <w:t>Hur blev det?</w:t>
                            </w:r>
                          </w:p>
                          <w:p w14:paraId="534948DB" w14:textId="77777777" w:rsidR="009D3F37" w:rsidRPr="007F7277" w:rsidRDefault="00306F34" w:rsidP="007F7277">
                            <w:pPr>
                              <w:pStyle w:val="Liststycke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</w:pPr>
                            <w:proofErr w:type="spellStart"/>
                            <w:r w:rsidRPr="007F7277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>Delutvärdering</w:t>
                            </w:r>
                            <w:proofErr w:type="spellEnd"/>
                          </w:p>
                          <w:p w14:paraId="3D7CCB28" w14:textId="77777777" w:rsidR="008E1C14" w:rsidRPr="007F7277" w:rsidRDefault="009D3F37" w:rsidP="007F7277">
                            <w:pPr>
                              <w:pStyle w:val="Liststycke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</w:pPr>
                            <w:r w:rsidRPr="007F7277"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28"/>
                              </w:rPr>
                              <w:t>Utvärdering och slutsatser</w:t>
                            </w:r>
                          </w:p>
                          <w:p w14:paraId="778A8FF3" w14:textId="77777777" w:rsidR="002505A3" w:rsidRPr="00C80EB1" w:rsidRDefault="002505A3">
                            <w:pPr>
                              <w:rPr>
                                <w:rFonts w:ascii="Futura Std Light" w:hAnsi="Futura Std Light"/>
                              </w:rPr>
                            </w:pPr>
                          </w:p>
                          <w:p w14:paraId="19C155FD" w14:textId="77777777" w:rsidR="002505A3" w:rsidRDefault="002505A3"/>
                          <w:p w14:paraId="290C965D" w14:textId="77777777" w:rsidR="002505A3" w:rsidRDefault="002505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B8C95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35" type="#_x0000_t202" style="position:absolute;left:0;text-align:left;margin-left:5.25pt;margin-top:-12.65pt;width:439.45pt;height:518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">
                <v:textbox>
                  <w:txbxContent>
                    <w:p w14:paraId="43EF59DE" w14:textId="77777777" w:rsidR="002505A3" w:rsidRDefault="002505A3" w:rsidP="002505A3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rFonts w:eastAsiaTheme="minorEastAsia" w:cstheme="minorBidi"/>
                          <w:sz w:val="40"/>
                          <w:szCs w:val="40"/>
                        </w:rPr>
                      </w:pPr>
                      <w:r>
                        <w:rPr>
                          <w:rFonts w:eastAsiaTheme="minorEastAsia" w:cstheme="minorBidi"/>
                          <w:sz w:val="40"/>
                          <w:szCs w:val="40"/>
                        </w:rPr>
                        <w:t>Arbetsgång</w:t>
                      </w:r>
                    </w:p>
                    <w:p w14:paraId="505778CF" w14:textId="77777777" w:rsidR="00F25FEF" w:rsidRDefault="00F25FEF" w:rsidP="00F25FEF">
                      <w:p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</w:pPr>
                    </w:p>
                    <w:p w14:paraId="46C26AE6" w14:textId="77777777" w:rsidR="000226E5" w:rsidRPr="000226E5" w:rsidRDefault="000226E5" w:rsidP="000226E5">
                      <w:pPr>
                        <w:tabs>
                          <w:tab w:val="center" w:pos="426"/>
                          <w:tab w:val="right" w:pos="9072"/>
                        </w:tabs>
                        <w:ind w:left="360"/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  <w:szCs w:val="28"/>
                        </w:rPr>
                      </w:pPr>
                      <w:r w:rsidRPr="000226E5"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  <w:szCs w:val="28"/>
                        </w:rPr>
                        <w:t>Vad ska utvecklas?</w:t>
                      </w:r>
                    </w:p>
                    <w:p w14:paraId="2B8BE142" w14:textId="77777777" w:rsidR="009B4F70" w:rsidRDefault="00383C45" w:rsidP="009B4F70">
                      <w:pPr>
                        <w:pStyle w:val="Liststycke"/>
                        <w:numPr>
                          <w:ilvl w:val="0"/>
                          <w:numId w:val="34"/>
                        </w:num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</w:pPr>
                      <w:r w:rsidRPr="000226E5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>Utvecklingsmål</w:t>
                      </w:r>
                      <w:r w:rsidR="002505A3" w:rsidRPr="000226E5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 xml:space="preserve"> f</w:t>
                      </w:r>
                      <w:r w:rsidR="00C80EB1" w:rsidRPr="000226E5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 xml:space="preserve">astslås </w:t>
                      </w:r>
                      <w:r w:rsidR="001B5CA6" w:rsidRPr="000226E5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 xml:space="preserve">av </w:t>
                      </w:r>
                      <w:r w:rsidRPr="000226E5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>rektor</w:t>
                      </w:r>
                      <w:r w:rsidR="00F25FEF" w:rsidRPr="000226E5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 xml:space="preserve"> </w:t>
                      </w:r>
                    </w:p>
                    <w:p w14:paraId="304D6370" w14:textId="77777777" w:rsidR="009B4F70" w:rsidRPr="009B4F70" w:rsidRDefault="009B4F70" w:rsidP="009B4F70">
                      <w:pPr>
                        <w:pStyle w:val="Liststycke"/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</w:pPr>
                    </w:p>
                    <w:p w14:paraId="23EC9DF3" w14:textId="77777777" w:rsidR="000226E5" w:rsidRPr="009B4F70" w:rsidRDefault="000226E5" w:rsidP="009B4F70">
                      <w:pPr>
                        <w:pStyle w:val="Liststycke"/>
                        <w:tabs>
                          <w:tab w:val="center" w:pos="426"/>
                          <w:tab w:val="right" w:pos="9072"/>
                        </w:tabs>
                        <w:ind w:left="426"/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</w:pPr>
                      <w:r w:rsidRPr="009B4F70"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  <w:szCs w:val="28"/>
                        </w:rPr>
                        <w:t>Var är vi?</w:t>
                      </w:r>
                    </w:p>
                    <w:p w14:paraId="47743A16" w14:textId="77777777" w:rsidR="007F01DA" w:rsidRPr="009B4F70" w:rsidRDefault="00C80EB1" w:rsidP="009B4F70">
                      <w:pPr>
                        <w:pStyle w:val="Liststycke"/>
                        <w:numPr>
                          <w:ilvl w:val="0"/>
                          <w:numId w:val="34"/>
                        </w:num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i/>
                          <w:sz w:val="36"/>
                          <w:szCs w:val="28"/>
                        </w:rPr>
                      </w:pPr>
                      <w:r w:rsidRPr="009B4F70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>Nuläge</w:t>
                      </w:r>
                      <w:r w:rsidR="009D3F37" w:rsidRPr="009B4F70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 xml:space="preserve"> kopplat till utvecklingsmål b</w:t>
                      </w:r>
                      <w:r w:rsidRPr="009B4F70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>eskrivs</w:t>
                      </w:r>
                    </w:p>
                    <w:p w14:paraId="50E52A6B" w14:textId="0FAA8687" w:rsidR="00B834EC" w:rsidRDefault="00B834EC" w:rsidP="00B834EC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i/>
                          <w:sz w:val="40"/>
                          <w:szCs w:val="28"/>
                        </w:rPr>
                      </w:pPr>
                    </w:p>
                    <w:p w14:paraId="06A0DBF5" w14:textId="72F56735" w:rsidR="007F7277" w:rsidRPr="009B4F70" w:rsidRDefault="007F7277" w:rsidP="007F7277">
                      <w:pPr>
                        <w:pStyle w:val="Liststycke"/>
                        <w:tabs>
                          <w:tab w:val="center" w:pos="426"/>
                          <w:tab w:val="right" w:pos="9072"/>
                        </w:tabs>
                        <w:ind w:left="426"/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</w:pPr>
                      <w:r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  <w:szCs w:val="28"/>
                        </w:rPr>
                        <w:t>V</w:t>
                      </w:r>
                      <w:r w:rsidR="0075130D"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  <w:szCs w:val="28"/>
                        </w:rPr>
                        <w:t>ilken kunskap finns</w:t>
                      </w:r>
                      <w:r w:rsidRPr="009B4F70"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  <w:szCs w:val="28"/>
                        </w:rPr>
                        <w:t>?</w:t>
                      </w:r>
                    </w:p>
                    <w:p w14:paraId="6241CA0E" w14:textId="2E56C693" w:rsidR="00804018" w:rsidRPr="007F7277" w:rsidRDefault="00E04432" w:rsidP="007F7277">
                      <w:pPr>
                        <w:pStyle w:val="Liststycke"/>
                        <w:numPr>
                          <w:ilvl w:val="0"/>
                          <w:numId w:val="34"/>
                        </w:num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</w:pPr>
                      <w:r w:rsidRPr="007F7277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>Vetenskaplig grund</w:t>
                      </w:r>
                      <w:r w:rsidR="007F7277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 xml:space="preserve"> och beprövad erfarenhet</w:t>
                      </w:r>
                    </w:p>
                    <w:p w14:paraId="3F50135B" w14:textId="77777777" w:rsidR="00804018" w:rsidRPr="009D3F37" w:rsidRDefault="00804018" w:rsidP="00B834EC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i/>
                          <w:sz w:val="40"/>
                          <w:szCs w:val="28"/>
                        </w:rPr>
                      </w:pPr>
                    </w:p>
                    <w:p w14:paraId="02992F34" w14:textId="77777777" w:rsidR="00383C45" w:rsidRPr="009D3F37" w:rsidRDefault="00C413CF" w:rsidP="00383C45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sz w:val="40"/>
                          <w:szCs w:val="28"/>
                        </w:rPr>
                      </w:pPr>
                      <w:r w:rsidRPr="009D3F37"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  <w:szCs w:val="28"/>
                        </w:rPr>
                        <w:t>V</w:t>
                      </w:r>
                      <w:r w:rsidR="000226E5"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  <w:szCs w:val="28"/>
                        </w:rPr>
                        <w:t>art ska vi?</w:t>
                      </w:r>
                    </w:p>
                    <w:p w14:paraId="49B499AF" w14:textId="038881F9" w:rsidR="00F8396C" w:rsidRPr="007F7277" w:rsidRDefault="00383C45" w:rsidP="007F7277">
                      <w:pPr>
                        <w:pStyle w:val="Liststycke"/>
                        <w:numPr>
                          <w:ilvl w:val="0"/>
                          <w:numId w:val="34"/>
                        </w:numPr>
                        <w:rPr>
                          <w:rFonts w:ascii="Futura Std Light" w:eastAsiaTheme="minorEastAsia" w:hAnsi="Futura Std Light" w:cstheme="minorBidi"/>
                          <w:i/>
                          <w:sz w:val="36"/>
                          <w:szCs w:val="28"/>
                        </w:rPr>
                      </w:pPr>
                      <w:r w:rsidRPr="007F7277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>M</w:t>
                      </w:r>
                      <w:r w:rsidR="00C80EB1" w:rsidRPr="007F7277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 xml:space="preserve">ålbild för arbetet </w:t>
                      </w:r>
                      <w:r w:rsidR="00D20A61" w:rsidRPr="007F7277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>beskrivs</w:t>
                      </w:r>
                      <w:r w:rsidR="00971091" w:rsidRPr="007F7277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br/>
                      </w:r>
                    </w:p>
                    <w:p w14:paraId="3078A678" w14:textId="77777777" w:rsidR="00383C45" w:rsidRPr="009D3F37" w:rsidRDefault="00C413CF" w:rsidP="00383C45">
                      <w:pPr>
                        <w:tabs>
                          <w:tab w:val="center" w:pos="426"/>
                          <w:tab w:val="right" w:pos="9072"/>
                        </w:tabs>
                        <w:ind w:left="360"/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  <w:szCs w:val="28"/>
                        </w:rPr>
                      </w:pPr>
                      <w:r w:rsidRPr="009D3F37"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  <w:szCs w:val="28"/>
                        </w:rPr>
                        <w:t>H</w:t>
                      </w:r>
                      <w:r w:rsidR="000226E5"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  <w:szCs w:val="28"/>
                        </w:rPr>
                        <w:t>ur gör vi?</w:t>
                      </w:r>
                    </w:p>
                    <w:p w14:paraId="1F97168C" w14:textId="77777777" w:rsidR="009D3F37" w:rsidRPr="007F7277" w:rsidRDefault="00F8396C" w:rsidP="007F7277">
                      <w:pPr>
                        <w:pStyle w:val="Liststycke"/>
                        <w:numPr>
                          <w:ilvl w:val="0"/>
                          <w:numId w:val="34"/>
                        </w:numPr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</w:pPr>
                      <w:r w:rsidRPr="007F7277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>Kompetensbehov</w:t>
                      </w:r>
                      <w:r w:rsidR="000226E5" w:rsidRPr="007F7277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 xml:space="preserve"> beskrivs</w:t>
                      </w:r>
                    </w:p>
                    <w:p w14:paraId="0248C13F" w14:textId="77777777" w:rsidR="00971091" w:rsidRPr="009D3F37" w:rsidRDefault="000F53B2" w:rsidP="007F7277">
                      <w:pPr>
                        <w:pStyle w:val="Liststycke"/>
                        <w:numPr>
                          <w:ilvl w:val="0"/>
                          <w:numId w:val="34"/>
                        </w:numPr>
                        <w:rPr>
                          <w:rFonts w:ascii="Futura Std Light" w:eastAsiaTheme="minorEastAsia" w:hAnsi="Futura Std Light" w:cstheme="minorBidi"/>
                          <w:i/>
                          <w:sz w:val="36"/>
                        </w:rPr>
                      </w:pPr>
                      <w:r w:rsidRPr="007F7277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>Tillvägagångssätt</w:t>
                      </w:r>
                      <w:r w:rsidR="000226E5" w:rsidRPr="007F7277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 xml:space="preserve"> för professionellt lärande beskrivs</w:t>
                      </w:r>
                    </w:p>
                    <w:p w14:paraId="3C2A2CD5" w14:textId="77777777" w:rsidR="000F53B2" w:rsidRPr="009D3F37" w:rsidRDefault="000F53B2" w:rsidP="00C413CF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i/>
                          <w:sz w:val="40"/>
                        </w:rPr>
                      </w:pPr>
                    </w:p>
                    <w:p w14:paraId="3906C1E5" w14:textId="77777777" w:rsidR="00C413CF" w:rsidRPr="009D3F37" w:rsidRDefault="000226E5" w:rsidP="00C413CF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</w:rPr>
                      </w:pPr>
                      <w:r>
                        <w:rPr>
                          <w:rFonts w:ascii="Futura Std Light" w:eastAsiaTheme="minorEastAsia" w:hAnsi="Futura Std Light" w:cstheme="minorBidi"/>
                          <w:b/>
                          <w:sz w:val="40"/>
                        </w:rPr>
                        <w:t>Hur blev det?</w:t>
                      </w:r>
                    </w:p>
                    <w:p w14:paraId="534948DB" w14:textId="77777777" w:rsidR="009D3F37" w:rsidRPr="007F7277" w:rsidRDefault="00306F34" w:rsidP="007F7277">
                      <w:pPr>
                        <w:pStyle w:val="Liststycke"/>
                        <w:numPr>
                          <w:ilvl w:val="0"/>
                          <w:numId w:val="34"/>
                        </w:numPr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</w:pPr>
                      <w:proofErr w:type="spellStart"/>
                      <w:r w:rsidRPr="007F7277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>Delutvärdering</w:t>
                      </w:r>
                      <w:proofErr w:type="spellEnd"/>
                    </w:p>
                    <w:p w14:paraId="3D7CCB28" w14:textId="77777777" w:rsidR="008E1C14" w:rsidRPr="007F7277" w:rsidRDefault="009D3F37" w:rsidP="007F7277">
                      <w:pPr>
                        <w:pStyle w:val="Liststycke"/>
                        <w:numPr>
                          <w:ilvl w:val="0"/>
                          <w:numId w:val="34"/>
                        </w:numPr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</w:pPr>
                      <w:r w:rsidRPr="007F7277">
                        <w:rPr>
                          <w:rFonts w:ascii="Futura Std Light" w:eastAsiaTheme="minorEastAsia" w:hAnsi="Futura Std Light" w:cstheme="minorBidi"/>
                          <w:sz w:val="36"/>
                          <w:szCs w:val="28"/>
                        </w:rPr>
                        <w:t>Utvärdering och slutsatser</w:t>
                      </w:r>
                    </w:p>
                    <w:p w14:paraId="778A8FF3" w14:textId="77777777" w:rsidR="002505A3" w:rsidRPr="00C80EB1" w:rsidRDefault="002505A3">
                      <w:pPr>
                        <w:rPr>
                          <w:rFonts w:ascii="Futura Std Light" w:hAnsi="Futura Std Light"/>
                        </w:rPr>
                      </w:pPr>
                    </w:p>
                    <w:p w14:paraId="19C155FD" w14:textId="77777777" w:rsidR="002505A3" w:rsidRDefault="002505A3"/>
                    <w:p w14:paraId="290C965D" w14:textId="77777777" w:rsidR="002505A3" w:rsidRDefault="002505A3"/>
                  </w:txbxContent>
                </v:textbox>
              </v:shape>
            </w:pict>
          </mc:Fallback>
        </mc:AlternateContent>
      </w:r>
      <w:r w:rsidR="00AF16B4">
        <w:rPr>
          <w:rFonts w:eastAsiaTheme="minorEastAsia" w:cstheme="minorBidi"/>
          <w:sz w:val="40"/>
          <w:szCs w:val="40"/>
        </w:rPr>
        <w:tab/>
      </w:r>
      <w:r w:rsidR="00F56AD1" w:rsidRPr="00F56AD1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09DB25" wp14:editId="3E2954F9">
                <wp:simplePos x="0" y="0"/>
                <wp:positionH relativeFrom="column">
                  <wp:posOffset>7358380</wp:posOffset>
                </wp:positionH>
                <wp:positionV relativeFrom="paragraph">
                  <wp:posOffset>207010</wp:posOffset>
                </wp:positionV>
                <wp:extent cx="1181100" cy="561975"/>
                <wp:effectExtent l="19050" t="19050" r="19050" b="19050"/>
                <wp:wrapNone/>
                <wp:docPr id="17" name="Rektangel med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D43C9D" w14:textId="77777777" w:rsidR="00F56AD1" w:rsidRPr="001C4690" w:rsidRDefault="00F56AD1" w:rsidP="00F56AD1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r w:rsidRPr="001C4690">
                              <w:rPr>
                                <w:rFonts w:ascii="Futura Std Light" w:hAnsi="Futura Std Light"/>
                              </w:rPr>
                              <w:t>Färdigställande av mål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09DB25" id="_x0000_s1036" style="position:absolute;left:0;text-align:left;margin-left:579.4pt;margin-top:16.3pt;width:93pt;height:4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" strokecolor="#4bacc6" strokeweight="2.5pt">
                <v:shadow color="#868686"/>
                <v:textbox>
                  <w:txbxContent>
                    <w:p w14:paraId="5CD43C9D" w14:textId="77777777" w:rsidR="00F56AD1" w:rsidRPr="001C4690" w:rsidRDefault="00F56AD1" w:rsidP="00F56AD1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r w:rsidRPr="001C4690">
                        <w:rPr>
                          <w:rFonts w:ascii="Futura Std Light" w:hAnsi="Futura Std Light"/>
                        </w:rPr>
                        <w:t>Färdigställande av mål</w:t>
                      </w:r>
                    </w:p>
                  </w:txbxContent>
                </v:textbox>
              </v:roundrect>
            </w:pict>
          </mc:Fallback>
        </mc:AlternateContent>
      </w:r>
      <w:r w:rsidR="00AF16B4" w:rsidRPr="00AF16B4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604428" wp14:editId="52ADB14B">
                <wp:simplePos x="0" y="0"/>
                <wp:positionH relativeFrom="column">
                  <wp:posOffset>7510780</wp:posOffset>
                </wp:positionH>
                <wp:positionV relativeFrom="paragraph">
                  <wp:posOffset>-645160</wp:posOffset>
                </wp:positionV>
                <wp:extent cx="1181100" cy="561975"/>
                <wp:effectExtent l="19050" t="19050" r="19050" b="19050"/>
                <wp:wrapNone/>
                <wp:docPr id="18" name="Rektangel med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4E889A" w14:textId="77777777" w:rsidR="00AF16B4" w:rsidRPr="001C4690" w:rsidRDefault="00AF16B4" w:rsidP="00AF16B4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r w:rsidRPr="001C4690">
                              <w:rPr>
                                <w:rFonts w:ascii="Futura Std Light" w:hAnsi="Futura Std Light"/>
                              </w:rPr>
                              <w:t>Färdigställande av mål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604428" id="_x0000_s1037" style="position:absolute;left:0;text-align:left;margin-left:591.4pt;margin-top:-50.8pt;width:93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" strokecolor="#4bacc6" strokeweight="2.5pt">
                <v:shadow color="#868686"/>
                <v:textbox>
                  <w:txbxContent>
                    <w:p w14:paraId="394E889A" w14:textId="77777777" w:rsidR="00AF16B4" w:rsidRPr="001C4690" w:rsidRDefault="00AF16B4" w:rsidP="00AF16B4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r w:rsidRPr="001C4690">
                        <w:rPr>
                          <w:rFonts w:ascii="Futura Std Light" w:hAnsi="Futura Std Light"/>
                        </w:rPr>
                        <w:t>Färdigställande av mål</w:t>
                      </w:r>
                    </w:p>
                  </w:txbxContent>
                </v:textbox>
              </v:roundrect>
            </w:pict>
          </mc:Fallback>
        </mc:AlternateContent>
      </w:r>
      <w:r w:rsidR="00F56AD1" w:rsidRPr="00F56AD1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2C4872" wp14:editId="6C77661B">
                <wp:simplePos x="0" y="0"/>
                <wp:positionH relativeFrom="column">
                  <wp:posOffset>8348980</wp:posOffset>
                </wp:positionH>
                <wp:positionV relativeFrom="paragraph">
                  <wp:posOffset>19685</wp:posOffset>
                </wp:positionV>
                <wp:extent cx="1181100" cy="561975"/>
                <wp:effectExtent l="19050" t="19050" r="19050" b="19050"/>
                <wp:wrapNone/>
                <wp:docPr id="1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1B0157" w14:textId="77777777" w:rsidR="00F56AD1" w:rsidRPr="001C4690" w:rsidRDefault="00F56AD1" w:rsidP="00F56AD1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proofErr w:type="spellStart"/>
                            <w:r w:rsidRPr="001C4690">
                              <w:rPr>
                                <w:rFonts w:ascii="Futura Std Light" w:hAnsi="Futura Std Light"/>
                              </w:rPr>
                              <w:t>Delutvärdering</w:t>
                            </w:r>
                            <w:proofErr w:type="spellEnd"/>
                            <w:r w:rsidRPr="001C4690">
                              <w:rPr>
                                <w:rFonts w:ascii="Futura Std Light" w:hAnsi="Futura Std Light"/>
                              </w:rPr>
                              <w:t>/Nulägesanalys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2C4872" id="AutoShape 26" o:spid="_x0000_s1038" style="position:absolute;left:0;text-align:left;margin-left:657.4pt;margin-top:1.55pt;width:93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" strokecolor="#c0504d" strokeweight="2.5pt">
                <v:shadow color="#868686"/>
                <v:textbox>
                  <w:txbxContent>
                    <w:p w14:paraId="3C1B0157" w14:textId="77777777" w:rsidR="00F56AD1" w:rsidRPr="001C4690" w:rsidRDefault="00F56AD1" w:rsidP="00F56AD1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proofErr w:type="spellStart"/>
                      <w:r w:rsidRPr="001C4690">
                        <w:rPr>
                          <w:rFonts w:ascii="Futura Std Light" w:hAnsi="Futura Std Light"/>
                        </w:rPr>
                        <w:t>Delutvärdering</w:t>
                      </w:r>
                      <w:proofErr w:type="spellEnd"/>
                      <w:r w:rsidRPr="001C4690">
                        <w:rPr>
                          <w:rFonts w:ascii="Futura Std Light" w:hAnsi="Futura Std Light"/>
                        </w:rPr>
                        <w:t>/Nulägesanalys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22E5F0" w14:textId="77777777" w:rsidR="00F56AD1" w:rsidRPr="00F56AD1" w:rsidRDefault="00F56AD1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57DC18CE" w14:textId="77777777" w:rsidR="00F56AD1" w:rsidRPr="00F56AD1" w:rsidRDefault="00F56AD1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31B070E7" w14:textId="77777777" w:rsidR="00F56AD1" w:rsidRPr="002505A3" w:rsidRDefault="00F56AD1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 w:rsidRPr="00F56AD1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14E203" wp14:editId="3B950E2C">
                <wp:simplePos x="0" y="0"/>
                <wp:positionH relativeFrom="column">
                  <wp:posOffset>8215630</wp:posOffset>
                </wp:positionH>
                <wp:positionV relativeFrom="paragraph">
                  <wp:posOffset>12700</wp:posOffset>
                </wp:positionV>
                <wp:extent cx="1257300" cy="561975"/>
                <wp:effectExtent l="19050" t="19050" r="19050" b="28575"/>
                <wp:wrapNone/>
                <wp:docPr id="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B1407FE" w14:textId="77777777" w:rsidR="00F56AD1" w:rsidRPr="001C4690" w:rsidRDefault="00F56AD1" w:rsidP="00F56AD1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proofErr w:type="spellStart"/>
                            <w:r w:rsidRPr="001C4690">
                              <w:rPr>
                                <w:rFonts w:ascii="Futura Std Light" w:hAnsi="Futura Std Light"/>
                              </w:rPr>
                              <w:t>Delutvärdering</w:t>
                            </w:r>
                            <w:proofErr w:type="spellEnd"/>
                            <w:r w:rsidRPr="001C4690">
                              <w:rPr>
                                <w:rFonts w:ascii="Futura Std Light" w:hAnsi="Futura Std Light"/>
                              </w:rPr>
                              <w:t>/Nulägesanalys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14E203" id="AutoShape 28" o:spid="_x0000_s1039" style="position:absolute;left:0;text-align:left;margin-left:646.9pt;margin-top:1pt;width:99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" strokecolor="#c0504d" strokeweight="2.5pt">
                <v:shadow color="#868686"/>
                <v:textbox>
                  <w:txbxContent>
                    <w:p w14:paraId="2B1407FE" w14:textId="77777777" w:rsidR="00F56AD1" w:rsidRPr="001C4690" w:rsidRDefault="00F56AD1" w:rsidP="00F56AD1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proofErr w:type="spellStart"/>
                      <w:r w:rsidRPr="001C4690">
                        <w:rPr>
                          <w:rFonts w:ascii="Futura Std Light" w:hAnsi="Futura Std Light"/>
                        </w:rPr>
                        <w:t>Delutvärdering</w:t>
                      </w:r>
                      <w:proofErr w:type="spellEnd"/>
                      <w:r w:rsidRPr="001C4690">
                        <w:rPr>
                          <w:rFonts w:ascii="Futura Std Light" w:hAnsi="Futura Std Light"/>
                        </w:rPr>
                        <w:t>/Nulägesanalys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8E80E21" w14:textId="77777777" w:rsidR="002505A3" w:rsidRDefault="002505A3" w:rsidP="002505A3">
      <w:pPr>
        <w:tabs>
          <w:tab w:val="center" w:pos="4536"/>
          <w:tab w:val="right" w:pos="9072"/>
        </w:tabs>
        <w:rPr>
          <w:rFonts w:eastAsiaTheme="minorEastAsia" w:cstheme="minorBidi"/>
          <w:sz w:val="40"/>
          <w:szCs w:val="40"/>
        </w:rPr>
      </w:pPr>
    </w:p>
    <w:p w14:paraId="5972FB60" w14:textId="77777777" w:rsidR="00F56AD1" w:rsidRPr="002505A3" w:rsidRDefault="00F56AD1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2B228797" w14:textId="77777777" w:rsidR="002C7048" w:rsidRPr="002505A3" w:rsidRDefault="002C7048" w:rsidP="002505A3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66B86D0B" w14:textId="77777777" w:rsidR="00F56AD1" w:rsidRPr="002505A3" w:rsidRDefault="00F56AD1" w:rsidP="002505A3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14:paraId="4C3C19E2" w14:textId="77777777" w:rsidR="002505A3" w:rsidRDefault="002505A3">
      <w:pPr>
        <w:spacing w:after="200" w:line="276" w:lineRule="auto"/>
        <w:rPr>
          <w:rFonts w:ascii="Futura Std Light" w:hAnsi="Futura Std Light"/>
        </w:rPr>
      </w:pPr>
      <w:r>
        <w:rPr>
          <w:rFonts w:ascii="Futura Std Light" w:hAnsi="Futura Std Light"/>
        </w:rPr>
        <w:br w:type="page"/>
      </w:r>
    </w:p>
    <w:p w14:paraId="38B9D99B" w14:textId="77777777" w:rsidR="00390DE0" w:rsidRPr="00C413CF" w:rsidRDefault="009B4F70" w:rsidP="00902665">
      <w:pPr>
        <w:tabs>
          <w:tab w:val="left" w:pos="5812"/>
        </w:tabs>
        <w:rPr>
          <w:rFonts w:ascii="Futura Std Light" w:hAnsi="Futura Std Light"/>
          <w:sz w:val="28"/>
        </w:rPr>
      </w:pPr>
      <w:r>
        <w:rPr>
          <w:rFonts w:ascii="Futura Std Light" w:hAnsi="Futura Std Light"/>
          <w:sz w:val="28"/>
        </w:rPr>
        <w:lastRenderedPageBreak/>
        <w:t>Arbetslag</w:t>
      </w:r>
      <w:r w:rsidR="00902665" w:rsidRPr="00C413CF">
        <w:rPr>
          <w:rFonts w:ascii="Futura Std Light" w:hAnsi="Futura Std Light"/>
          <w:sz w:val="28"/>
        </w:rPr>
        <w:tab/>
        <w:t>Upprättat den</w:t>
      </w: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2"/>
        <w:gridCol w:w="2977"/>
      </w:tblGrid>
      <w:tr w:rsidR="00F56AD1" w:rsidRPr="00685615" w14:paraId="7DEE7692" w14:textId="77777777" w:rsidTr="004764D0">
        <w:trPr>
          <w:trHeight w:val="443"/>
        </w:trPr>
        <w:tc>
          <w:tcPr>
            <w:tcW w:w="5702" w:type="dxa"/>
            <w:shd w:val="clear" w:color="auto" w:fill="auto"/>
          </w:tcPr>
          <w:p w14:paraId="4CDDD55E" w14:textId="77777777" w:rsidR="004764D0" w:rsidRPr="00685615" w:rsidRDefault="004764D0" w:rsidP="000922BC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14:paraId="754F4A9E" w14:textId="77777777" w:rsidR="004764D0" w:rsidRPr="00685615" w:rsidRDefault="004764D0" w:rsidP="000922BC">
            <w:pPr>
              <w:rPr>
                <w:sz w:val="32"/>
                <w:szCs w:val="32"/>
              </w:rPr>
            </w:pPr>
          </w:p>
        </w:tc>
      </w:tr>
    </w:tbl>
    <w:p w14:paraId="4047C3E3" w14:textId="77777777" w:rsidR="00F56AD1" w:rsidRDefault="00F56AD1" w:rsidP="004025D9">
      <w:pPr>
        <w:rPr>
          <w:rFonts w:ascii="Futura Std Light" w:hAnsi="Futura Std Light"/>
        </w:rPr>
      </w:pPr>
    </w:p>
    <w:p w14:paraId="1C32B741" w14:textId="77777777" w:rsidR="00C413CF" w:rsidRDefault="00C413CF" w:rsidP="004025D9">
      <w:pPr>
        <w:rPr>
          <w:b/>
          <w:sz w:val="36"/>
        </w:rPr>
      </w:pPr>
    </w:p>
    <w:p w14:paraId="60ACFFA5" w14:textId="77777777" w:rsidR="00F57FFB" w:rsidRPr="00C413CF" w:rsidRDefault="00C413CF" w:rsidP="00A0099E">
      <w:pPr>
        <w:spacing w:before="240"/>
        <w:rPr>
          <w:b/>
          <w:sz w:val="36"/>
        </w:rPr>
      </w:pPr>
      <w:r w:rsidRPr="00C413CF">
        <w:rPr>
          <w:b/>
          <w:sz w:val="36"/>
        </w:rPr>
        <w:t>VAD</w:t>
      </w:r>
      <w:r w:rsidR="009B4F70">
        <w:rPr>
          <w:b/>
          <w:sz w:val="36"/>
        </w:rPr>
        <w:t xml:space="preserve"> ska utvecklas</w:t>
      </w:r>
    </w:p>
    <w:p w14:paraId="67D83E45" w14:textId="77777777" w:rsidR="004025D9" w:rsidRPr="005E4A4A" w:rsidRDefault="00383C45" w:rsidP="00A0099E">
      <w:pPr>
        <w:pStyle w:val="Liststycke"/>
        <w:numPr>
          <w:ilvl w:val="0"/>
          <w:numId w:val="27"/>
        </w:numPr>
        <w:spacing w:before="240"/>
        <w:rPr>
          <w:sz w:val="32"/>
          <w:szCs w:val="32"/>
        </w:rPr>
      </w:pPr>
      <w:r>
        <w:rPr>
          <w:sz w:val="32"/>
          <w:szCs w:val="32"/>
        </w:rPr>
        <w:t>Rektors utvecklingsmål</w:t>
      </w:r>
    </w:p>
    <w:p w14:paraId="6DD9DB65" w14:textId="77777777" w:rsidR="005E4A4A" w:rsidRDefault="00B834EC" w:rsidP="004025D9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55794496" wp14:editId="28491D2A">
                <wp:simplePos x="0" y="0"/>
                <wp:positionH relativeFrom="column">
                  <wp:posOffset>-9525</wp:posOffset>
                </wp:positionH>
                <wp:positionV relativeFrom="paragraph">
                  <wp:posOffset>66675</wp:posOffset>
                </wp:positionV>
                <wp:extent cx="5521960" cy="1403985"/>
                <wp:effectExtent l="0" t="0" r="21590" b="27305"/>
                <wp:wrapTight wrapText="bothSides">
                  <wp:wrapPolygon edited="0">
                    <wp:start x="0" y="0"/>
                    <wp:lineTo x="0" y="21863"/>
                    <wp:lineTo x="21610" y="21863"/>
                    <wp:lineTo x="21610" y="0"/>
                    <wp:lineTo x="0" y="0"/>
                  </wp:wrapPolygon>
                </wp:wrapTight>
                <wp:docPr id="2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53C47" w14:textId="77777777" w:rsidR="005E4A4A" w:rsidRDefault="005E4A4A" w:rsidP="005E4A4A"/>
                          <w:p w14:paraId="69D65013" w14:textId="77777777" w:rsidR="00A0099E" w:rsidRDefault="00A0099E" w:rsidP="005E4A4A"/>
                          <w:p w14:paraId="5DCAD266" w14:textId="77777777" w:rsidR="00A0099E" w:rsidRDefault="00A0099E" w:rsidP="005E4A4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794496" id="_x0000_s1040" type="#_x0000_t202" style="position:absolute;margin-left:-.75pt;margin-top:5.25pt;width:434.8pt;height:110.55pt;z-index:-2516111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">
                <v:textbox style="mso-fit-shape-to-text:t">
                  <w:txbxContent>
                    <w:p w14:paraId="5EB53C47" w14:textId="77777777" w:rsidR="005E4A4A" w:rsidRDefault="005E4A4A" w:rsidP="005E4A4A"/>
                    <w:p w14:paraId="69D65013" w14:textId="77777777" w:rsidR="00A0099E" w:rsidRDefault="00A0099E" w:rsidP="005E4A4A"/>
                    <w:p w14:paraId="5DCAD266" w14:textId="77777777" w:rsidR="00A0099E" w:rsidRDefault="00A0099E" w:rsidP="005E4A4A"/>
                  </w:txbxContent>
                </v:textbox>
                <w10:wrap type="tight"/>
              </v:shape>
            </w:pict>
          </mc:Fallback>
        </mc:AlternateContent>
      </w:r>
    </w:p>
    <w:p w14:paraId="59C294F8" w14:textId="77777777" w:rsidR="00B834EC" w:rsidRPr="009B4F70" w:rsidRDefault="009B4F70" w:rsidP="00635880">
      <w:pPr>
        <w:spacing w:before="240" w:after="240"/>
        <w:rPr>
          <w:b/>
          <w:sz w:val="36"/>
        </w:rPr>
      </w:pPr>
      <w:r w:rsidRPr="00C413CF">
        <w:rPr>
          <w:b/>
          <w:sz w:val="36"/>
        </w:rPr>
        <w:t>VA</w:t>
      </w:r>
      <w:r>
        <w:rPr>
          <w:b/>
          <w:sz w:val="36"/>
        </w:rPr>
        <w:t>R är vi</w:t>
      </w:r>
    </w:p>
    <w:p w14:paraId="18D9E1DC" w14:textId="77777777" w:rsidR="004025D9" w:rsidRPr="006F4337" w:rsidRDefault="006F4337" w:rsidP="00635880">
      <w:pPr>
        <w:rPr>
          <w:rFonts w:ascii="Futura Std Light" w:hAnsi="Futura Std Light"/>
        </w:rPr>
      </w:pPr>
      <w:r>
        <w:rPr>
          <w:sz w:val="32"/>
          <w:szCs w:val="32"/>
        </w:rPr>
        <w:t xml:space="preserve">2. </w:t>
      </w:r>
      <w:r w:rsidR="005E4A4A">
        <w:rPr>
          <w:sz w:val="32"/>
          <w:szCs w:val="32"/>
        </w:rPr>
        <w:t xml:space="preserve">Nuläge </w:t>
      </w:r>
      <w:r w:rsidR="00383C45">
        <w:rPr>
          <w:sz w:val="32"/>
          <w:szCs w:val="32"/>
        </w:rPr>
        <w:t>utifrån utvecklingsmålet</w:t>
      </w:r>
    </w:p>
    <w:p w14:paraId="79BA80BF" w14:textId="77777777" w:rsidR="00C413CF" w:rsidRPr="00383C45" w:rsidRDefault="00B834EC" w:rsidP="00383C45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17F0929A" wp14:editId="0334D638">
                <wp:simplePos x="0" y="0"/>
                <wp:positionH relativeFrom="column">
                  <wp:posOffset>-9525</wp:posOffset>
                </wp:positionH>
                <wp:positionV relativeFrom="paragraph">
                  <wp:posOffset>62865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C2D34" w14:textId="77777777" w:rsidR="005E4A4A" w:rsidRDefault="005E4A4A"/>
                          <w:p w14:paraId="2F2EF3B1" w14:textId="77777777" w:rsidR="005E4A4A" w:rsidRDefault="005E4A4A"/>
                          <w:p w14:paraId="374791F0" w14:textId="77777777" w:rsidR="005E4A4A" w:rsidRDefault="005E4A4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F0929A" id="_x0000_s1041" type="#_x0000_t202" style="position:absolute;margin-left:-.75pt;margin-top:4.95pt;width:434.8pt;height:110.55pt;z-index:-2516131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">
                <v:textbox style="mso-fit-shape-to-text:t">
                  <w:txbxContent>
                    <w:p w14:paraId="350C2D34" w14:textId="77777777" w:rsidR="005E4A4A" w:rsidRDefault="005E4A4A"/>
                    <w:p w14:paraId="2F2EF3B1" w14:textId="77777777" w:rsidR="005E4A4A" w:rsidRDefault="005E4A4A"/>
                    <w:p w14:paraId="374791F0" w14:textId="77777777" w:rsidR="005E4A4A" w:rsidRDefault="005E4A4A"/>
                  </w:txbxContent>
                </v:textbox>
                <w10:wrap type="tight"/>
              </v:shape>
            </w:pict>
          </mc:Fallback>
        </mc:AlternateContent>
      </w:r>
      <w:r w:rsidR="00C413CF">
        <w:rPr>
          <w:sz w:val="32"/>
          <w:szCs w:val="32"/>
        </w:rPr>
        <w:br w:type="page"/>
      </w:r>
    </w:p>
    <w:p w14:paraId="595B3E76" w14:textId="789BD553" w:rsidR="003E62E9" w:rsidRPr="0075130D" w:rsidRDefault="0075130D" w:rsidP="0075130D">
      <w:pPr>
        <w:spacing w:before="240"/>
        <w:rPr>
          <w:b/>
          <w:sz w:val="36"/>
        </w:rPr>
      </w:pPr>
      <w:r>
        <w:rPr>
          <w:b/>
          <w:sz w:val="36"/>
        </w:rPr>
        <w:lastRenderedPageBreak/>
        <w:t>Vilken KUNSKAP finns</w:t>
      </w:r>
    </w:p>
    <w:p w14:paraId="17ABA4AE" w14:textId="2CFDA110" w:rsidR="003E62E9" w:rsidRPr="009B4F70" w:rsidRDefault="0075130D" w:rsidP="003E62E9">
      <w:pPr>
        <w:pStyle w:val="Liststycke"/>
        <w:numPr>
          <w:ilvl w:val="0"/>
          <w:numId w:val="35"/>
        </w:numPr>
        <w:spacing w:before="240"/>
        <w:rPr>
          <w:sz w:val="32"/>
          <w:szCs w:val="32"/>
        </w:rPr>
      </w:pPr>
      <w:r>
        <w:rPr>
          <w:sz w:val="32"/>
          <w:szCs w:val="32"/>
        </w:rPr>
        <w:t>Vetenskaplig grund och beprövad erfarenhet</w:t>
      </w:r>
    </w:p>
    <w:p w14:paraId="2ED967CD" w14:textId="77777777" w:rsidR="003E62E9" w:rsidRDefault="003E62E9" w:rsidP="003E62E9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4F805485" wp14:editId="093761F7">
                <wp:simplePos x="0" y="0"/>
                <wp:positionH relativeFrom="column">
                  <wp:posOffset>-9525</wp:posOffset>
                </wp:positionH>
                <wp:positionV relativeFrom="paragraph">
                  <wp:posOffset>68580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B9780" w14:textId="77777777" w:rsidR="003E62E9" w:rsidRDefault="003E62E9" w:rsidP="003E62E9"/>
                          <w:p w14:paraId="0A8FE3F1" w14:textId="77777777" w:rsidR="003E62E9" w:rsidRDefault="003E62E9" w:rsidP="003E62E9"/>
                          <w:p w14:paraId="4D28513E" w14:textId="77777777" w:rsidR="003E62E9" w:rsidRDefault="003E62E9" w:rsidP="003E62E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805485" id="_x0000_s1042" type="#_x0000_t202" style="position:absolute;margin-left:-.75pt;margin-top:5.4pt;width:434.8pt;height:110.55pt;z-index:-251595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">
                <v:textbox style="mso-fit-shape-to-text:t">
                  <w:txbxContent>
                    <w:p w14:paraId="311B9780" w14:textId="77777777" w:rsidR="003E62E9" w:rsidRDefault="003E62E9" w:rsidP="003E62E9"/>
                    <w:p w14:paraId="0A8FE3F1" w14:textId="77777777" w:rsidR="003E62E9" w:rsidRDefault="003E62E9" w:rsidP="003E62E9"/>
                    <w:p w14:paraId="4D28513E" w14:textId="77777777" w:rsidR="003E62E9" w:rsidRDefault="003E62E9" w:rsidP="003E62E9"/>
                  </w:txbxContent>
                </v:textbox>
                <w10:wrap type="tight"/>
              </v:shape>
            </w:pict>
          </mc:Fallback>
        </mc:AlternateContent>
      </w:r>
    </w:p>
    <w:p w14:paraId="656FECFA" w14:textId="77777777" w:rsidR="003E62E9" w:rsidRDefault="003E62E9" w:rsidP="003E62E9"/>
    <w:p w14:paraId="11E313EE" w14:textId="77777777" w:rsidR="003E62E9" w:rsidRDefault="003E62E9" w:rsidP="003E62E9">
      <w:pPr>
        <w:rPr>
          <w:sz w:val="32"/>
          <w:szCs w:val="32"/>
        </w:rPr>
      </w:pPr>
    </w:p>
    <w:p w14:paraId="02EA18B3" w14:textId="7E4288A3" w:rsidR="00C413CF" w:rsidRPr="00C413CF" w:rsidRDefault="00C413CF" w:rsidP="00A0099E">
      <w:pPr>
        <w:spacing w:before="240"/>
        <w:rPr>
          <w:b/>
          <w:sz w:val="36"/>
        </w:rPr>
      </w:pPr>
      <w:r w:rsidRPr="00C413CF">
        <w:rPr>
          <w:b/>
          <w:sz w:val="36"/>
        </w:rPr>
        <w:t>VART</w:t>
      </w:r>
      <w:r w:rsidR="009B4F70">
        <w:rPr>
          <w:b/>
          <w:sz w:val="36"/>
        </w:rPr>
        <w:t xml:space="preserve"> ska vi</w:t>
      </w:r>
    </w:p>
    <w:p w14:paraId="69C2417F" w14:textId="77777777" w:rsidR="00334D83" w:rsidRPr="009B4F70" w:rsidRDefault="005E4A4A" w:rsidP="009B4F70">
      <w:pPr>
        <w:pStyle w:val="Liststycke"/>
        <w:numPr>
          <w:ilvl w:val="0"/>
          <w:numId w:val="35"/>
        </w:numPr>
        <w:spacing w:before="240"/>
        <w:rPr>
          <w:sz w:val="32"/>
          <w:szCs w:val="32"/>
        </w:rPr>
      </w:pPr>
      <w:r w:rsidRPr="009B4F70">
        <w:rPr>
          <w:sz w:val="32"/>
          <w:szCs w:val="32"/>
        </w:rPr>
        <w:t>Målbild</w:t>
      </w:r>
    </w:p>
    <w:p w14:paraId="5C57A75D" w14:textId="77777777" w:rsidR="005E4A4A" w:rsidRDefault="00B834EC" w:rsidP="005E4A4A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1D0AE5A2" wp14:editId="46182FAD">
                <wp:simplePos x="0" y="0"/>
                <wp:positionH relativeFrom="column">
                  <wp:posOffset>-9525</wp:posOffset>
                </wp:positionH>
                <wp:positionV relativeFrom="paragraph">
                  <wp:posOffset>68580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14D15" w14:textId="77777777" w:rsidR="005E4A4A" w:rsidRDefault="005E4A4A" w:rsidP="005E4A4A"/>
                          <w:p w14:paraId="3276F5EC" w14:textId="77777777" w:rsidR="005E4A4A" w:rsidRDefault="005E4A4A" w:rsidP="005E4A4A"/>
                          <w:p w14:paraId="18C529AA" w14:textId="77777777" w:rsidR="005E4A4A" w:rsidRDefault="005E4A4A" w:rsidP="005E4A4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0AE5A2" id="_x0000_s1043" type="#_x0000_t202" style="position:absolute;margin-left:-.75pt;margin-top:5.4pt;width:434.8pt;height:110.55pt;z-index:-251607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">
                <v:textbox style="mso-fit-shape-to-text:t">
                  <w:txbxContent>
                    <w:p w14:paraId="23814D15" w14:textId="77777777" w:rsidR="005E4A4A" w:rsidRDefault="005E4A4A" w:rsidP="005E4A4A"/>
                    <w:p w14:paraId="3276F5EC" w14:textId="77777777" w:rsidR="005E4A4A" w:rsidRDefault="005E4A4A" w:rsidP="005E4A4A"/>
                    <w:p w14:paraId="18C529AA" w14:textId="77777777" w:rsidR="005E4A4A" w:rsidRDefault="005E4A4A" w:rsidP="005E4A4A"/>
                  </w:txbxContent>
                </v:textbox>
                <w10:wrap type="tight"/>
              </v:shape>
            </w:pict>
          </mc:Fallback>
        </mc:AlternateContent>
      </w:r>
    </w:p>
    <w:p w14:paraId="29BC7FCA" w14:textId="77777777" w:rsidR="005E4A4A" w:rsidRDefault="005E4A4A" w:rsidP="004025D9"/>
    <w:p w14:paraId="3F7F3C87" w14:textId="77777777" w:rsidR="00B834EC" w:rsidRDefault="00B834EC" w:rsidP="00B834EC">
      <w:pPr>
        <w:rPr>
          <w:sz w:val="32"/>
          <w:szCs w:val="32"/>
        </w:rPr>
      </w:pPr>
    </w:p>
    <w:p w14:paraId="0F41E036" w14:textId="77777777" w:rsidR="00B834EC" w:rsidRDefault="00B834EC" w:rsidP="00B834EC">
      <w:pPr>
        <w:rPr>
          <w:sz w:val="32"/>
          <w:szCs w:val="32"/>
        </w:rPr>
      </w:pPr>
    </w:p>
    <w:p w14:paraId="6D4330EF" w14:textId="77777777" w:rsidR="00B834EC" w:rsidRDefault="00B834EC" w:rsidP="00B834EC">
      <w:pPr>
        <w:rPr>
          <w:sz w:val="32"/>
          <w:szCs w:val="32"/>
        </w:rPr>
      </w:pPr>
    </w:p>
    <w:p w14:paraId="45B93F4E" w14:textId="77777777" w:rsidR="00334D83" w:rsidRDefault="00334D83" w:rsidP="00334D83"/>
    <w:p w14:paraId="6EBE5E30" w14:textId="77777777" w:rsidR="00C413CF" w:rsidRDefault="00C413CF">
      <w:pPr>
        <w:spacing w:after="200" w:line="276" w:lineRule="auto"/>
        <w:rPr>
          <w:sz w:val="32"/>
          <w:szCs w:val="32"/>
        </w:rPr>
      </w:pPr>
    </w:p>
    <w:p w14:paraId="183042E3" w14:textId="77777777" w:rsidR="00C413CF" w:rsidRPr="00C413CF" w:rsidRDefault="00334D83" w:rsidP="0072774D">
      <w:pPr>
        <w:spacing w:after="200" w:line="276" w:lineRule="auto"/>
        <w:rPr>
          <w:b/>
          <w:sz w:val="36"/>
        </w:rPr>
      </w:pPr>
      <w:r>
        <w:rPr>
          <w:b/>
          <w:sz w:val="36"/>
        </w:rPr>
        <w:br w:type="page"/>
      </w:r>
      <w:r w:rsidR="00C413CF" w:rsidRPr="00C413CF">
        <w:rPr>
          <w:b/>
          <w:sz w:val="36"/>
        </w:rPr>
        <w:lastRenderedPageBreak/>
        <w:t>HUR</w:t>
      </w:r>
      <w:r w:rsidR="009B4F70">
        <w:rPr>
          <w:b/>
          <w:sz w:val="36"/>
        </w:rPr>
        <w:t xml:space="preserve"> gör vi</w:t>
      </w:r>
    </w:p>
    <w:p w14:paraId="0E82C43A" w14:textId="739AC4AC" w:rsidR="00B834EC" w:rsidRPr="006F4337" w:rsidRDefault="0075130D" w:rsidP="00B834EC">
      <w:pPr>
        <w:rPr>
          <w:rFonts w:ascii="Futura Std Light" w:hAnsi="Futura Std Light"/>
        </w:rPr>
      </w:pPr>
      <w:r>
        <w:rPr>
          <w:sz w:val="32"/>
          <w:szCs w:val="32"/>
        </w:rPr>
        <w:t xml:space="preserve">5. </w:t>
      </w:r>
      <w:r w:rsidR="00B834EC">
        <w:rPr>
          <w:sz w:val="32"/>
          <w:szCs w:val="32"/>
        </w:rPr>
        <w:t>Kompetensbehov</w:t>
      </w:r>
    </w:p>
    <w:p w14:paraId="49AE9CAB" w14:textId="77777777" w:rsidR="00B834EC" w:rsidRPr="00B834EC" w:rsidRDefault="00A0099E" w:rsidP="00A0099E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r w:rsidRPr="00A0099E">
        <w:rPr>
          <w:rFonts w:ascii="Futura Std Light" w:eastAsiaTheme="minorEastAsia" w:hAnsi="Futura Std Light" w:cstheme="minorBidi"/>
          <w:sz w:val="28"/>
          <w:szCs w:val="28"/>
        </w:rPr>
        <w:t>Vilka värderingar, kunskaper, färdigheter och förmågor behöver vi som pedagoger utveckla för att</w:t>
      </w:r>
      <w:r w:rsidR="00280CAC">
        <w:rPr>
          <w:rFonts w:ascii="Futura Std Light" w:eastAsiaTheme="minorEastAsia" w:hAnsi="Futura Std Light" w:cstheme="minorBidi"/>
          <w:sz w:val="28"/>
          <w:szCs w:val="28"/>
        </w:rPr>
        <w:t xml:space="preserve"> nå utvecklingsmålet</w:t>
      </w:r>
      <w:r w:rsidRPr="00A0099E">
        <w:rPr>
          <w:rFonts w:ascii="Futura Std Light" w:eastAsiaTheme="minorEastAsia" w:hAnsi="Futura Std Light" w:cstheme="minorBidi"/>
          <w:sz w:val="28"/>
          <w:szCs w:val="28"/>
        </w:rPr>
        <w:t>?</w:t>
      </w:r>
    </w:p>
    <w:p w14:paraId="4ABD1D6B" w14:textId="77777777" w:rsidR="00B834EC" w:rsidRDefault="00B834EC" w:rsidP="00B834EC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28E9D6B1" wp14:editId="2DDE0BC9">
                <wp:simplePos x="0" y="0"/>
                <wp:positionH relativeFrom="column">
                  <wp:posOffset>-9525</wp:posOffset>
                </wp:positionH>
                <wp:positionV relativeFrom="paragraph">
                  <wp:posOffset>63500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32F0D" w14:textId="77777777" w:rsidR="00B834EC" w:rsidRDefault="00B834EC" w:rsidP="00B834EC"/>
                          <w:p w14:paraId="5B10D61F" w14:textId="77777777" w:rsidR="00B834EC" w:rsidRDefault="00B834EC" w:rsidP="00B834E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E9D6B1" id="_x0000_s1044" type="#_x0000_t202" style="position:absolute;margin-left:-.75pt;margin-top:5pt;width:434.8pt;height:110.55pt;z-index:-2516039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">
                <v:textbox style="mso-fit-shape-to-text:t">
                  <w:txbxContent>
                    <w:p w14:paraId="3F632F0D" w14:textId="77777777" w:rsidR="00B834EC" w:rsidRDefault="00B834EC" w:rsidP="00B834EC"/>
                    <w:p w14:paraId="5B10D61F" w14:textId="77777777" w:rsidR="00B834EC" w:rsidRDefault="00B834EC" w:rsidP="00B834EC"/>
                  </w:txbxContent>
                </v:textbox>
                <w10:wrap type="tight"/>
              </v:shape>
            </w:pict>
          </mc:Fallback>
        </mc:AlternateContent>
      </w:r>
    </w:p>
    <w:p w14:paraId="541E6EC8" w14:textId="32EF754F" w:rsidR="00C413CF" w:rsidRPr="0075130D" w:rsidRDefault="00C413CF" w:rsidP="0075130D">
      <w:pPr>
        <w:pStyle w:val="Liststycke"/>
        <w:numPr>
          <w:ilvl w:val="0"/>
          <w:numId w:val="37"/>
        </w:numPr>
        <w:rPr>
          <w:rFonts w:ascii="Futura Std Light" w:hAnsi="Futura Std Light"/>
        </w:rPr>
      </w:pPr>
      <w:r w:rsidRPr="0075130D">
        <w:rPr>
          <w:sz w:val="32"/>
          <w:szCs w:val="32"/>
        </w:rPr>
        <w:t>Tillvägagångssätt</w:t>
      </w:r>
    </w:p>
    <w:p w14:paraId="2E8CD17D" w14:textId="76E168FD" w:rsidR="00C413CF" w:rsidRPr="00C413CF" w:rsidRDefault="00A0099E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r w:rsidRPr="00A0099E">
        <w:rPr>
          <w:rFonts w:ascii="Futura Std Light" w:eastAsiaTheme="minorEastAsia" w:hAnsi="Futura Std Light" w:cstheme="minorBidi"/>
          <w:sz w:val="28"/>
        </w:rPr>
        <w:t xml:space="preserve">Hur fördjupar och förfinar vi vår professionella förståelse och </w:t>
      </w:r>
      <w:r w:rsidR="00280CAC">
        <w:rPr>
          <w:rFonts w:ascii="Futura Std Light" w:eastAsiaTheme="minorEastAsia" w:hAnsi="Futura Std Light" w:cstheme="minorBidi"/>
          <w:sz w:val="28"/>
        </w:rPr>
        <w:t xml:space="preserve">våra </w:t>
      </w:r>
      <w:r w:rsidRPr="00A0099E">
        <w:rPr>
          <w:rFonts w:ascii="Futura Std Light" w:eastAsiaTheme="minorEastAsia" w:hAnsi="Futura Std Light" w:cstheme="minorBidi"/>
          <w:sz w:val="28"/>
        </w:rPr>
        <w:t xml:space="preserve">färdigheter, utifrån </w:t>
      </w:r>
      <w:r w:rsidR="0075130D" w:rsidRPr="00A0099E">
        <w:rPr>
          <w:rFonts w:ascii="Futura Std Light" w:eastAsiaTheme="minorEastAsia" w:hAnsi="Futura Std Light" w:cstheme="minorBidi"/>
          <w:sz w:val="28"/>
        </w:rPr>
        <w:t>vetenskaplig grund</w:t>
      </w:r>
      <w:r w:rsidR="0075130D" w:rsidRPr="00A0099E">
        <w:rPr>
          <w:rFonts w:ascii="Futura Std Light" w:eastAsiaTheme="minorEastAsia" w:hAnsi="Futura Std Light" w:cstheme="minorBidi"/>
          <w:sz w:val="28"/>
        </w:rPr>
        <w:t xml:space="preserve"> </w:t>
      </w:r>
      <w:r w:rsidR="0075130D">
        <w:rPr>
          <w:rFonts w:ascii="Futura Std Light" w:eastAsiaTheme="minorEastAsia" w:hAnsi="Futura Std Light" w:cstheme="minorBidi"/>
          <w:sz w:val="28"/>
        </w:rPr>
        <w:t xml:space="preserve">och </w:t>
      </w:r>
      <w:r w:rsidRPr="00A0099E">
        <w:rPr>
          <w:rFonts w:ascii="Futura Std Light" w:eastAsiaTheme="minorEastAsia" w:hAnsi="Futura Std Light" w:cstheme="minorBidi"/>
          <w:sz w:val="28"/>
        </w:rPr>
        <w:t>beprövad erfarenhet?</w:t>
      </w:r>
    </w:p>
    <w:p w14:paraId="6B4D724A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3A76DC6F" wp14:editId="7CF373EC">
                <wp:simplePos x="0" y="0"/>
                <wp:positionH relativeFrom="column">
                  <wp:posOffset>-9525</wp:posOffset>
                </wp:positionH>
                <wp:positionV relativeFrom="paragraph">
                  <wp:posOffset>63500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946B7" w14:textId="77777777" w:rsidR="00C413CF" w:rsidRDefault="00C413CF" w:rsidP="00C413CF"/>
                          <w:p w14:paraId="304A9FDE" w14:textId="77777777" w:rsidR="00C413CF" w:rsidRDefault="00C413CF" w:rsidP="00C413C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76DC6F" id="_x0000_s1045" type="#_x0000_t202" style="position:absolute;margin-left:-.75pt;margin-top:5pt;width:434.8pt;height:110.55pt;z-index:-2516019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">
                <v:textbox style="mso-fit-shape-to-text:t">
                  <w:txbxContent>
                    <w:p w14:paraId="20E946B7" w14:textId="77777777" w:rsidR="00C413CF" w:rsidRDefault="00C413CF" w:rsidP="00C413CF"/>
                    <w:p w14:paraId="304A9FDE" w14:textId="77777777" w:rsidR="00C413CF" w:rsidRDefault="00C413CF" w:rsidP="00C413CF"/>
                  </w:txbxContent>
                </v:textbox>
                <w10:wrap type="tight"/>
              </v:shape>
            </w:pict>
          </mc:Fallback>
        </mc:AlternateContent>
      </w:r>
    </w:p>
    <w:p w14:paraId="15265E79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14:paraId="7C02F67C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14:paraId="18B6EB89" w14:textId="77777777" w:rsidR="00C413CF" w:rsidRDefault="00C413CF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C769D3E" w14:textId="77777777" w:rsidR="00C413CF" w:rsidRPr="00C413CF" w:rsidRDefault="009B4F70" w:rsidP="00A0099E">
      <w:pPr>
        <w:spacing w:before="240"/>
        <w:rPr>
          <w:b/>
          <w:sz w:val="36"/>
        </w:rPr>
      </w:pPr>
      <w:r>
        <w:rPr>
          <w:b/>
          <w:sz w:val="36"/>
        </w:rPr>
        <w:lastRenderedPageBreak/>
        <w:t>HUR blev det</w:t>
      </w:r>
    </w:p>
    <w:p w14:paraId="2D7B2F63" w14:textId="39A84607" w:rsidR="00C413CF" w:rsidRPr="0075130D" w:rsidRDefault="00334D83" w:rsidP="0075130D">
      <w:pPr>
        <w:pStyle w:val="Liststycke"/>
        <w:numPr>
          <w:ilvl w:val="0"/>
          <w:numId w:val="37"/>
        </w:numPr>
        <w:spacing w:before="240"/>
        <w:rPr>
          <w:rFonts w:ascii="Futura Std Light" w:hAnsi="Futura Std Light"/>
        </w:rPr>
      </w:pPr>
      <w:proofErr w:type="spellStart"/>
      <w:r w:rsidRPr="0075130D">
        <w:rPr>
          <w:sz w:val="32"/>
          <w:szCs w:val="32"/>
        </w:rPr>
        <w:t>Delutvärdering</w:t>
      </w:r>
      <w:proofErr w:type="spellEnd"/>
      <w:r w:rsidR="00C413CF" w:rsidRPr="0075130D">
        <w:rPr>
          <w:sz w:val="32"/>
          <w:szCs w:val="32"/>
        </w:rPr>
        <w:t>, resultat</w:t>
      </w:r>
    </w:p>
    <w:p w14:paraId="69D5B6F7" w14:textId="77777777" w:rsidR="00C413CF" w:rsidRPr="00C413CF" w:rsidRDefault="00A0099E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r w:rsidRPr="00A0099E">
        <w:rPr>
          <w:rFonts w:ascii="Futura Std Light" w:eastAsiaTheme="minorEastAsia" w:hAnsi="Futura Std Light" w:cstheme="minorBidi"/>
          <w:sz w:val="28"/>
        </w:rPr>
        <w:t xml:space="preserve">Vad har </w:t>
      </w:r>
      <w:r w:rsidR="00554743">
        <w:rPr>
          <w:rFonts w:ascii="Futura Std Light" w:eastAsiaTheme="minorEastAsia" w:hAnsi="Futura Std Light" w:cstheme="minorBidi"/>
          <w:sz w:val="28"/>
        </w:rPr>
        <w:t>förändringen</w:t>
      </w:r>
      <w:r w:rsidRPr="00A0099E">
        <w:rPr>
          <w:rFonts w:ascii="Futura Std Light" w:eastAsiaTheme="minorEastAsia" w:hAnsi="Futura Std Light" w:cstheme="minorBidi"/>
          <w:sz w:val="28"/>
        </w:rPr>
        <w:t xml:space="preserve"> lett till? Vilka konsekvenser </w:t>
      </w:r>
      <w:r w:rsidR="00280CAC">
        <w:rPr>
          <w:rFonts w:ascii="Futura Std Light" w:eastAsiaTheme="minorEastAsia" w:hAnsi="Futura Std Light" w:cstheme="minorBidi"/>
          <w:sz w:val="28"/>
        </w:rPr>
        <w:t xml:space="preserve">har </w:t>
      </w:r>
      <w:r w:rsidRPr="00A0099E">
        <w:rPr>
          <w:rFonts w:ascii="Futura Std Light" w:eastAsiaTheme="minorEastAsia" w:hAnsi="Futura Std Light" w:cstheme="minorBidi"/>
          <w:sz w:val="28"/>
        </w:rPr>
        <w:t>de</w:t>
      </w:r>
      <w:r>
        <w:rPr>
          <w:rFonts w:ascii="Futura Std Light" w:eastAsiaTheme="minorEastAsia" w:hAnsi="Futura Std Light" w:cstheme="minorBidi"/>
          <w:sz w:val="28"/>
        </w:rPr>
        <w:t>n</w:t>
      </w:r>
      <w:r w:rsidRPr="00A0099E">
        <w:rPr>
          <w:rFonts w:ascii="Futura Std Light" w:eastAsiaTheme="minorEastAsia" w:hAnsi="Futura Std Light" w:cstheme="minorBidi"/>
          <w:sz w:val="28"/>
        </w:rPr>
        <w:t xml:space="preserve"> </w:t>
      </w:r>
      <w:r w:rsidR="00280CAC">
        <w:rPr>
          <w:rFonts w:ascii="Futura Std Light" w:eastAsiaTheme="minorEastAsia" w:hAnsi="Futura Std Light" w:cstheme="minorBidi"/>
          <w:sz w:val="28"/>
        </w:rPr>
        <w:t xml:space="preserve">fått </w:t>
      </w:r>
      <w:r>
        <w:rPr>
          <w:rFonts w:ascii="Futura Std Light" w:eastAsiaTheme="minorEastAsia" w:hAnsi="Futura Std Light" w:cstheme="minorBidi"/>
          <w:sz w:val="28"/>
        </w:rPr>
        <w:t>för</w:t>
      </w:r>
      <w:r w:rsidRPr="00A0099E">
        <w:rPr>
          <w:rFonts w:ascii="Futura Std Light" w:eastAsiaTheme="minorEastAsia" w:hAnsi="Futura Std Light" w:cstheme="minorBidi"/>
          <w:sz w:val="28"/>
        </w:rPr>
        <w:t xml:space="preserve"> barnens utveckling och lärande? Behöver vi förändra något i vårt tillvägagångssätt?</w:t>
      </w:r>
      <w:r w:rsidR="00280CAC">
        <w:rPr>
          <w:rFonts w:ascii="Futura Std Light" w:eastAsiaTheme="minorEastAsia" w:hAnsi="Futura Std Light" w:cstheme="minorBidi"/>
          <w:sz w:val="28"/>
        </w:rPr>
        <w:t xml:space="preserve"> Har vi fått syn på nya kompetensbehov?</w:t>
      </w:r>
    </w:p>
    <w:p w14:paraId="46D8FEF1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22B330A1" wp14:editId="4F5D48C2">
                <wp:simplePos x="0" y="0"/>
                <wp:positionH relativeFrom="column">
                  <wp:posOffset>-9525</wp:posOffset>
                </wp:positionH>
                <wp:positionV relativeFrom="paragraph">
                  <wp:posOffset>63500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3BF1A" w14:textId="77777777" w:rsidR="00C413CF" w:rsidRDefault="00C413CF" w:rsidP="00C413CF"/>
                          <w:p w14:paraId="17B749D9" w14:textId="77777777" w:rsidR="00C413CF" w:rsidRDefault="00C413CF" w:rsidP="00C413CF"/>
                          <w:p w14:paraId="6D98D7FB" w14:textId="77777777" w:rsidR="00C413CF" w:rsidRDefault="00C413CF" w:rsidP="00C413C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B330A1" id="_x0000_s1046" type="#_x0000_t202" style="position:absolute;margin-left:-.75pt;margin-top:5pt;width:434.8pt;height:110.55pt;z-index:-251599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">
                <v:textbox style="mso-fit-shape-to-text:t">
                  <w:txbxContent>
                    <w:p w14:paraId="71B3BF1A" w14:textId="77777777" w:rsidR="00C413CF" w:rsidRDefault="00C413CF" w:rsidP="00C413CF"/>
                    <w:p w14:paraId="17B749D9" w14:textId="77777777" w:rsidR="00C413CF" w:rsidRDefault="00C413CF" w:rsidP="00C413CF"/>
                    <w:p w14:paraId="6D98D7FB" w14:textId="77777777" w:rsidR="00C413CF" w:rsidRDefault="00C413CF" w:rsidP="00C413CF"/>
                  </w:txbxContent>
                </v:textbox>
                <w10:wrap type="tight"/>
              </v:shape>
            </w:pict>
          </mc:Fallback>
        </mc:AlternateContent>
      </w:r>
    </w:p>
    <w:p w14:paraId="0DB93BE5" w14:textId="606FFFED" w:rsidR="00C413CF" w:rsidRPr="0075130D" w:rsidRDefault="00C413CF" w:rsidP="0075130D">
      <w:pPr>
        <w:pStyle w:val="Liststycke"/>
        <w:numPr>
          <w:ilvl w:val="0"/>
          <w:numId w:val="37"/>
        </w:numPr>
        <w:rPr>
          <w:rFonts w:ascii="Futura Std Light" w:hAnsi="Futura Std Light"/>
        </w:rPr>
      </w:pPr>
      <w:r w:rsidRPr="0075130D">
        <w:rPr>
          <w:sz w:val="32"/>
          <w:szCs w:val="32"/>
        </w:rPr>
        <w:t>Resultat, analys, slutsatser</w:t>
      </w:r>
    </w:p>
    <w:p w14:paraId="163B7997" w14:textId="4AB40B16" w:rsidR="00C413CF" w:rsidRPr="00C413CF" w:rsidRDefault="0075130D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r>
        <w:rPr>
          <w:rFonts w:ascii="Futura Std Light" w:eastAsiaTheme="minorEastAsia" w:hAnsi="Futura Std Light" w:cstheme="minorBidi"/>
          <w:sz w:val="28"/>
        </w:rPr>
        <w:t xml:space="preserve">Vilka lärdomar har vi gjort? </w:t>
      </w:r>
      <w:proofErr w:type="gramStart"/>
      <w:r w:rsidR="00A0099E" w:rsidRPr="00A0099E">
        <w:rPr>
          <w:rFonts w:ascii="Futura Std Light" w:eastAsiaTheme="minorEastAsia" w:hAnsi="Futura Std Light" w:cstheme="minorBidi"/>
          <w:sz w:val="28"/>
        </w:rPr>
        <w:t>Vilka</w:t>
      </w:r>
      <w:proofErr w:type="gramEnd"/>
      <w:r w:rsidR="00A0099E" w:rsidRPr="00A0099E">
        <w:rPr>
          <w:rFonts w:ascii="Futura Std Light" w:eastAsiaTheme="minorEastAsia" w:hAnsi="Futura Std Light" w:cstheme="minorBidi"/>
          <w:sz w:val="28"/>
        </w:rPr>
        <w:t xml:space="preserve"> effekter kan vi se av </w:t>
      </w:r>
      <w:r w:rsidR="00554743">
        <w:rPr>
          <w:rFonts w:ascii="Futura Std Light" w:eastAsiaTheme="minorEastAsia" w:hAnsi="Futura Std Light" w:cstheme="minorBidi"/>
          <w:sz w:val="28"/>
        </w:rPr>
        <w:t>förändringen</w:t>
      </w:r>
      <w:r w:rsidR="00A0099E" w:rsidRPr="00A0099E">
        <w:rPr>
          <w:rFonts w:ascii="Futura Std Light" w:eastAsiaTheme="minorEastAsia" w:hAnsi="Futura Std Light" w:cstheme="minorBidi"/>
          <w:sz w:val="28"/>
        </w:rPr>
        <w:t>? I vilken mån är målbilden uppnådd?</w:t>
      </w:r>
      <w:bookmarkStart w:id="4" w:name="_GoBack"/>
      <w:bookmarkEnd w:id="4"/>
    </w:p>
    <w:p w14:paraId="02B44E95" w14:textId="77777777"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48BD2420" wp14:editId="1B1FBDD0">
                <wp:simplePos x="0" y="0"/>
                <wp:positionH relativeFrom="column">
                  <wp:posOffset>-9525</wp:posOffset>
                </wp:positionH>
                <wp:positionV relativeFrom="paragraph">
                  <wp:posOffset>63500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0C420" w14:textId="77777777" w:rsidR="00C413CF" w:rsidRDefault="00C413CF" w:rsidP="00C413CF"/>
                          <w:p w14:paraId="2050EE12" w14:textId="77777777" w:rsidR="00C413CF" w:rsidRDefault="00C413CF" w:rsidP="00C413CF"/>
                          <w:p w14:paraId="5BC9F856" w14:textId="77777777" w:rsidR="00C413CF" w:rsidRDefault="00C413CF" w:rsidP="00C413C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BD2420" id="_x0000_s1047" type="#_x0000_t202" style="position:absolute;margin-left:-.75pt;margin-top:5pt;width:434.8pt;height:110.55pt;z-index:-251597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">
                <v:textbox style="mso-fit-shape-to-text:t">
                  <w:txbxContent>
                    <w:p w14:paraId="4960C420" w14:textId="77777777" w:rsidR="00C413CF" w:rsidRDefault="00C413CF" w:rsidP="00C413CF"/>
                    <w:p w14:paraId="2050EE12" w14:textId="77777777" w:rsidR="00C413CF" w:rsidRDefault="00C413CF" w:rsidP="00C413CF"/>
                    <w:p w14:paraId="5BC9F856" w14:textId="77777777" w:rsidR="00C413CF" w:rsidRDefault="00C413CF" w:rsidP="00C413CF"/>
                  </w:txbxContent>
                </v:textbox>
                <w10:wrap type="tight"/>
              </v:shape>
            </w:pict>
          </mc:Fallback>
        </mc:AlternateContent>
      </w:r>
    </w:p>
    <w:sectPr w:rsidR="00C413CF" w:rsidSect="00685615">
      <w:headerReference w:type="default" r:id="rId11"/>
      <w:footerReference w:type="default" r:id="rId12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35DD4" w14:textId="77777777" w:rsidR="002B678B" w:rsidRDefault="002B678B" w:rsidP="009E2090">
      <w:r>
        <w:separator/>
      </w:r>
    </w:p>
  </w:endnote>
  <w:endnote w:type="continuationSeparator" w:id="0">
    <w:p w14:paraId="29E8C069" w14:textId="77777777" w:rsidR="002B678B" w:rsidRDefault="002B678B" w:rsidP="009E2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Std Light"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Std Medium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9579002"/>
      <w:docPartObj>
        <w:docPartGallery w:val="Page Numbers (Bottom of Page)"/>
        <w:docPartUnique/>
      </w:docPartObj>
    </w:sdtPr>
    <w:sdtEndPr/>
    <w:sdtContent>
      <w:p w14:paraId="7D22DE46" w14:textId="77777777" w:rsidR="003D25DB" w:rsidRDefault="003D25DB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74D">
          <w:rPr>
            <w:noProof/>
          </w:rPr>
          <w:t>6</w:t>
        </w:r>
        <w:r>
          <w:fldChar w:fldCharType="end"/>
        </w:r>
      </w:p>
    </w:sdtContent>
  </w:sdt>
  <w:p w14:paraId="3DB627E7" w14:textId="77777777" w:rsidR="009E2090" w:rsidRDefault="009E209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703F7" w14:textId="77777777" w:rsidR="002B678B" w:rsidRDefault="002B678B" w:rsidP="009E2090">
      <w:r>
        <w:separator/>
      </w:r>
    </w:p>
  </w:footnote>
  <w:footnote w:type="continuationSeparator" w:id="0">
    <w:p w14:paraId="1BAA6541" w14:textId="77777777" w:rsidR="002B678B" w:rsidRDefault="002B678B" w:rsidP="009E2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8CC35" w14:textId="3089E9B0" w:rsidR="00AA098A" w:rsidRDefault="002C7048" w:rsidP="002C7048">
    <w:pPr>
      <w:tabs>
        <w:tab w:val="center" w:pos="4536"/>
        <w:tab w:val="right" w:pos="9072"/>
      </w:tabs>
      <w:rPr>
        <w:rFonts w:ascii="Futura Std Light" w:hAnsi="Futura Std Light"/>
      </w:rPr>
    </w:pPr>
    <w:r>
      <w:rPr>
        <w:rFonts w:ascii="Futura Std Light" w:hAnsi="Futura Std Light"/>
      </w:rPr>
      <w:t xml:space="preserve">SKA </w:t>
    </w:r>
    <w:r w:rsidR="0075130D">
      <w:rPr>
        <w:rFonts w:ascii="Futura Std Light" w:hAnsi="Futura Std Light"/>
      </w:rPr>
      <w:t>för lärare</w:t>
    </w:r>
    <w:r w:rsidR="0075130D">
      <w:rPr>
        <w:rFonts w:ascii="Futura Std Light" w:hAnsi="Futura Std Light"/>
      </w:rPr>
      <w:br/>
      <w:t>S</w:t>
    </w:r>
    <w:r>
      <w:rPr>
        <w:rFonts w:ascii="Futura Std Light" w:hAnsi="Futura Std Light"/>
      </w:rPr>
      <w:t>ystematiskt k</w:t>
    </w:r>
    <w:r w:rsidR="004025D9" w:rsidRPr="004025D9">
      <w:rPr>
        <w:rFonts w:ascii="Futura Std Light" w:hAnsi="Futura Std Light"/>
      </w:rPr>
      <w:t>valitets</w:t>
    </w:r>
    <w:r>
      <w:rPr>
        <w:rFonts w:ascii="Futura Std Light" w:hAnsi="Futura Std Light"/>
      </w:rPr>
      <w:t>arbete</w:t>
    </w:r>
  </w:p>
  <w:p w14:paraId="39CECA52" w14:textId="77777777" w:rsidR="004025D9" w:rsidRPr="00323E76" w:rsidRDefault="004025D9" w:rsidP="002C7048">
    <w:pPr>
      <w:tabs>
        <w:tab w:val="center" w:pos="4536"/>
        <w:tab w:val="right" w:pos="9072"/>
      </w:tabs>
      <w:rPr>
        <w:rFonts w:ascii="Futura Std Light" w:hAnsi="Futura Std Light"/>
        <w:sz w:val="20"/>
        <w:szCs w:val="20"/>
      </w:rPr>
    </w:pPr>
    <w:r w:rsidRPr="004025D9">
      <w:rPr>
        <w:rFonts w:ascii="Futura Std Light" w:hAnsi="Futura Std Light"/>
      </w:rPr>
      <w:t>Svedala</w:t>
    </w:r>
    <w:r w:rsidR="002C7048">
      <w:rPr>
        <w:rFonts w:ascii="Futura Std Light" w:hAnsi="Futura Std Light"/>
      </w:rPr>
      <w:t xml:space="preserve"> kommun</w:t>
    </w:r>
    <w:r w:rsidR="00323E76">
      <w:rPr>
        <w:rFonts w:ascii="Futura Std Light" w:hAnsi="Futura Std Light"/>
      </w:rPr>
      <w:tab/>
    </w:r>
  </w:p>
  <w:p w14:paraId="4D34870D" w14:textId="77777777" w:rsidR="004025D9" w:rsidRPr="004025D9" w:rsidRDefault="004025D9" w:rsidP="004025D9">
    <w:pPr>
      <w:ind w:left="-180"/>
      <w:jc w:val="center"/>
      <w:rPr>
        <w:sz w:val="32"/>
        <w:szCs w:val="32"/>
      </w:rPr>
    </w:pPr>
  </w:p>
  <w:p w14:paraId="732DE0B3" w14:textId="77777777" w:rsidR="002C7048" w:rsidRDefault="00AA098A" w:rsidP="002C7048">
    <w:pPr>
      <w:jc w:val="center"/>
      <w:rPr>
        <w:sz w:val="32"/>
        <w:szCs w:val="32"/>
      </w:rPr>
    </w:pPr>
    <w:r>
      <w:rPr>
        <w:sz w:val="32"/>
        <w:szCs w:val="32"/>
      </w:rPr>
      <w:t>Var är vi – Vart ska vi – Hur gör vi – Hur blev det</w:t>
    </w:r>
  </w:p>
  <w:p w14:paraId="42123135" w14:textId="77777777" w:rsidR="00A97969" w:rsidRDefault="00A97969" w:rsidP="00A97969">
    <w:pPr>
      <w:rPr>
        <w:sz w:val="32"/>
        <w:szCs w:val="32"/>
      </w:rPr>
    </w:pPr>
  </w:p>
  <w:p w14:paraId="4EF69399" w14:textId="77777777" w:rsidR="009E2090" w:rsidRDefault="009E2090" w:rsidP="00691052">
    <w:pPr>
      <w:pStyle w:val="Sidhuvud"/>
    </w:pPr>
    <w:r>
      <w:rPr>
        <w:rFonts w:ascii="Futura Std Medium" w:hAnsi="Futura Std Medium"/>
        <w:noProof/>
        <w:sz w:val="28"/>
        <w:szCs w:val="28"/>
        <w:lang w:eastAsia="sv-S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9165953" wp14:editId="396D87FD">
              <wp:simplePos x="0" y="0"/>
              <wp:positionH relativeFrom="column">
                <wp:posOffset>-929005</wp:posOffset>
              </wp:positionH>
              <wp:positionV relativeFrom="paragraph">
                <wp:posOffset>-444500</wp:posOffset>
              </wp:positionV>
              <wp:extent cx="313690" cy="10682605"/>
              <wp:effectExtent l="0" t="0" r="0" b="4445"/>
              <wp:wrapTight wrapText="bothSides">
                <wp:wrapPolygon edited="0">
                  <wp:start x="0" y="0"/>
                  <wp:lineTo x="0" y="21570"/>
                  <wp:lineTo x="19676" y="21570"/>
                  <wp:lineTo x="19676" y="0"/>
                  <wp:lineTo x="0" y="0"/>
                </wp:wrapPolygon>
              </wp:wrapTight>
              <wp:docPr id="9" name="Grup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690" cy="10682605"/>
                        <a:chOff x="0" y="0"/>
                        <a:chExt cx="326390" cy="10683010"/>
                      </a:xfrm>
                    </wpg:grpSpPr>
                    <wps:wsp>
                      <wps:cNvPr id="1" name="Rektangel 1"/>
                      <wps:cNvSpPr>
                        <a:spLocks noChangeArrowheads="1"/>
                      </wps:cNvSpPr>
                      <wps:spPr bwMode="auto">
                        <a:xfrm rot="5400000">
                          <a:off x="-2546668" y="2546668"/>
                          <a:ext cx="5419725" cy="326390"/>
                        </a:xfrm>
                        <a:prstGeom prst="rect">
                          <a:avLst/>
                        </a:prstGeom>
                        <a:solidFill>
                          <a:srgbClr val="9EA37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Rektangel 2"/>
                      <wps:cNvSpPr>
                        <a:spLocks noChangeArrowheads="1"/>
                      </wps:cNvSpPr>
                      <wps:spPr bwMode="auto">
                        <a:xfrm rot="5400000">
                          <a:off x="-2484960" y="7875993"/>
                          <a:ext cx="5292725" cy="321310"/>
                        </a:xfrm>
                        <a:prstGeom prst="rect">
                          <a:avLst/>
                        </a:prstGeom>
                        <a:solidFill>
                          <a:srgbClr val="5664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19A4B1B" id="Grupp 9" o:spid="_x0000_s1026" style="position:absolute;margin-left:-73.15pt;margin-top:-35pt;width:24.7pt;height:841.15pt;z-index:251661312;mso-width-relative:margin" coordsize="3263,10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">
              <v:rect id="Rektangel 1" o:spid="_x0000_s1027" style="position:absolute;left:-25467;top:25467;width:54197;height:326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" fillcolor="#9ea374" stroked="f"/>
              <v:rect id="Rektangel 2" o:spid="_x0000_s1028" style="position:absolute;left:-24850;top:78759;width:52928;height:3213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" fillcolor="#566423" stroked="f"/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244A"/>
    <w:multiLevelType w:val="hybridMultilevel"/>
    <w:tmpl w:val="A89AA1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A45B1"/>
    <w:multiLevelType w:val="hybridMultilevel"/>
    <w:tmpl w:val="2FF2D016"/>
    <w:lvl w:ilvl="0" w:tplc="485E914A">
      <w:numFmt w:val="bullet"/>
      <w:lvlText w:val="-"/>
      <w:lvlJc w:val="left"/>
      <w:pPr>
        <w:ind w:left="1080" w:hanging="360"/>
      </w:pPr>
      <w:rPr>
        <w:rFonts w:ascii="Futura Std Light" w:eastAsiaTheme="minorEastAsia" w:hAnsi="Futura Std Light" w:cstheme="minorBidi" w:hint="default"/>
        <w:i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215628"/>
    <w:multiLevelType w:val="hybridMultilevel"/>
    <w:tmpl w:val="E2F4498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F5C6E"/>
    <w:multiLevelType w:val="hybridMultilevel"/>
    <w:tmpl w:val="0C00A554"/>
    <w:lvl w:ilvl="0" w:tplc="EA4ADDE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62C6D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A0DB6"/>
    <w:multiLevelType w:val="hybridMultilevel"/>
    <w:tmpl w:val="43D481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A71CF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A4C2F"/>
    <w:multiLevelType w:val="hybridMultilevel"/>
    <w:tmpl w:val="CF40847E"/>
    <w:lvl w:ilvl="0" w:tplc="041D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732EBC"/>
    <w:multiLevelType w:val="hybridMultilevel"/>
    <w:tmpl w:val="4596E3F4"/>
    <w:lvl w:ilvl="0" w:tplc="EEB8BDE4">
      <w:start w:val="6"/>
      <w:numFmt w:val="decimal"/>
      <w:lvlText w:val="%1."/>
      <w:lvlJc w:val="left"/>
      <w:pPr>
        <w:ind w:left="360" w:hanging="360"/>
      </w:pPr>
      <w:rPr>
        <w:rFonts w:ascii="Futura Std Medium" w:hAnsi="Futura Std Medium" w:hint="default"/>
        <w:sz w:val="32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6E0D3F"/>
    <w:multiLevelType w:val="hybridMultilevel"/>
    <w:tmpl w:val="C5D294C2"/>
    <w:lvl w:ilvl="0" w:tplc="041D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C32A6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11AAB"/>
    <w:multiLevelType w:val="hybridMultilevel"/>
    <w:tmpl w:val="02A4B9AC"/>
    <w:lvl w:ilvl="0" w:tplc="E24AC24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117A98"/>
    <w:multiLevelType w:val="hybridMultilevel"/>
    <w:tmpl w:val="D0C4AF36"/>
    <w:lvl w:ilvl="0" w:tplc="041D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73F49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96211"/>
    <w:multiLevelType w:val="hybridMultilevel"/>
    <w:tmpl w:val="15BE573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A39A5"/>
    <w:multiLevelType w:val="hybridMultilevel"/>
    <w:tmpl w:val="3D80EA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1C5755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239A4"/>
    <w:multiLevelType w:val="hybridMultilevel"/>
    <w:tmpl w:val="22FA21F8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892479E"/>
    <w:multiLevelType w:val="hybridMultilevel"/>
    <w:tmpl w:val="83D4E61C"/>
    <w:lvl w:ilvl="0" w:tplc="E24AC24A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BE3A3A"/>
    <w:multiLevelType w:val="hybridMultilevel"/>
    <w:tmpl w:val="E9C26F8C"/>
    <w:lvl w:ilvl="0" w:tplc="041D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C0CF1"/>
    <w:multiLevelType w:val="hybridMultilevel"/>
    <w:tmpl w:val="3A1A43C6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F158FC"/>
    <w:multiLevelType w:val="hybridMultilevel"/>
    <w:tmpl w:val="D6B8D2C0"/>
    <w:lvl w:ilvl="0" w:tplc="B5F03BB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8D338E"/>
    <w:multiLevelType w:val="hybridMultilevel"/>
    <w:tmpl w:val="A82C422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575054"/>
    <w:multiLevelType w:val="hybridMultilevel"/>
    <w:tmpl w:val="C26067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491FF2"/>
    <w:multiLevelType w:val="hybridMultilevel"/>
    <w:tmpl w:val="61E61F1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C5344"/>
    <w:multiLevelType w:val="hybridMultilevel"/>
    <w:tmpl w:val="1B4A636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71713B"/>
    <w:multiLevelType w:val="hybridMultilevel"/>
    <w:tmpl w:val="107E388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023515"/>
    <w:multiLevelType w:val="hybridMultilevel"/>
    <w:tmpl w:val="EC24AABC"/>
    <w:lvl w:ilvl="0" w:tplc="1F80DF44">
      <w:numFmt w:val="bullet"/>
      <w:lvlText w:val="-"/>
      <w:lvlJc w:val="left"/>
      <w:pPr>
        <w:ind w:left="720" w:hanging="360"/>
      </w:pPr>
      <w:rPr>
        <w:rFonts w:ascii="Futura Std Light" w:eastAsiaTheme="minorEastAsia" w:hAnsi="Futura Std Light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B9550F"/>
    <w:multiLevelType w:val="hybridMultilevel"/>
    <w:tmpl w:val="E7A073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B1628B"/>
    <w:multiLevelType w:val="hybridMultilevel"/>
    <w:tmpl w:val="EB6EA2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726A1"/>
    <w:multiLevelType w:val="hybridMultilevel"/>
    <w:tmpl w:val="FC1439E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F01444"/>
    <w:multiLevelType w:val="hybridMultilevel"/>
    <w:tmpl w:val="59D0F61E"/>
    <w:lvl w:ilvl="0" w:tplc="05E46C04">
      <w:numFmt w:val="bullet"/>
      <w:lvlText w:val="-"/>
      <w:lvlJc w:val="left"/>
      <w:pPr>
        <w:ind w:left="1680" w:hanging="360"/>
      </w:pPr>
      <w:rPr>
        <w:rFonts w:ascii="Futura Std Light" w:eastAsiaTheme="minorEastAsia" w:hAnsi="Futura Std Light" w:cstheme="minorBidi" w:hint="default"/>
        <w:i/>
      </w:rPr>
    </w:lvl>
    <w:lvl w:ilvl="1" w:tplc="041D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2" w15:restartNumberingAfterBreak="0">
    <w:nsid w:val="68F83F6A"/>
    <w:multiLevelType w:val="hybridMultilevel"/>
    <w:tmpl w:val="76EA4D32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8C2DCD"/>
    <w:multiLevelType w:val="hybridMultilevel"/>
    <w:tmpl w:val="918640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8B6867"/>
    <w:multiLevelType w:val="hybridMultilevel"/>
    <w:tmpl w:val="791C8E5A"/>
    <w:lvl w:ilvl="0" w:tplc="DE2CEE3E">
      <w:numFmt w:val="bullet"/>
      <w:lvlText w:val="-"/>
      <w:lvlJc w:val="left"/>
      <w:pPr>
        <w:ind w:left="720" w:hanging="360"/>
      </w:pPr>
      <w:rPr>
        <w:rFonts w:ascii="Futura Std Light" w:eastAsiaTheme="minorEastAsia" w:hAnsi="Futura Std Light" w:cstheme="minorBidi" w:hint="default"/>
        <w:i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A34310"/>
    <w:multiLevelType w:val="hybridMultilevel"/>
    <w:tmpl w:val="E7C2BEB0"/>
    <w:lvl w:ilvl="0" w:tplc="041D000F">
      <w:start w:val="1"/>
      <w:numFmt w:val="decimal"/>
      <w:lvlText w:val="%1."/>
      <w:lvlJc w:val="left"/>
      <w:pPr>
        <w:ind w:left="1112" w:hanging="360"/>
      </w:pPr>
    </w:lvl>
    <w:lvl w:ilvl="1" w:tplc="041D0019" w:tentative="1">
      <w:start w:val="1"/>
      <w:numFmt w:val="lowerLetter"/>
      <w:lvlText w:val="%2."/>
      <w:lvlJc w:val="left"/>
      <w:pPr>
        <w:ind w:left="1832" w:hanging="360"/>
      </w:pPr>
    </w:lvl>
    <w:lvl w:ilvl="2" w:tplc="041D001B" w:tentative="1">
      <w:start w:val="1"/>
      <w:numFmt w:val="lowerRoman"/>
      <w:lvlText w:val="%3."/>
      <w:lvlJc w:val="right"/>
      <w:pPr>
        <w:ind w:left="2552" w:hanging="180"/>
      </w:pPr>
    </w:lvl>
    <w:lvl w:ilvl="3" w:tplc="041D000F" w:tentative="1">
      <w:start w:val="1"/>
      <w:numFmt w:val="decimal"/>
      <w:lvlText w:val="%4."/>
      <w:lvlJc w:val="left"/>
      <w:pPr>
        <w:ind w:left="3272" w:hanging="360"/>
      </w:pPr>
    </w:lvl>
    <w:lvl w:ilvl="4" w:tplc="041D0019" w:tentative="1">
      <w:start w:val="1"/>
      <w:numFmt w:val="lowerLetter"/>
      <w:lvlText w:val="%5."/>
      <w:lvlJc w:val="left"/>
      <w:pPr>
        <w:ind w:left="3992" w:hanging="360"/>
      </w:pPr>
    </w:lvl>
    <w:lvl w:ilvl="5" w:tplc="041D001B" w:tentative="1">
      <w:start w:val="1"/>
      <w:numFmt w:val="lowerRoman"/>
      <w:lvlText w:val="%6."/>
      <w:lvlJc w:val="right"/>
      <w:pPr>
        <w:ind w:left="4712" w:hanging="180"/>
      </w:pPr>
    </w:lvl>
    <w:lvl w:ilvl="6" w:tplc="041D000F" w:tentative="1">
      <w:start w:val="1"/>
      <w:numFmt w:val="decimal"/>
      <w:lvlText w:val="%7."/>
      <w:lvlJc w:val="left"/>
      <w:pPr>
        <w:ind w:left="5432" w:hanging="360"/>
      </w:pPr>
    </w:lvl>
    <w:lvl w:ilvl="7" w:tplc="041D0019" w:tentative="1">
      <w:start w:val="1"/>
      <w:numFmt w:val="lowerLetter"/>
      <w:lvlText w:val="%8."/>
      <w:lvlJc w:val="left"/>
      <w:pPr>
        <w:ind w:left="6152" w:hanging="360"/>
      </w:pPr>
    </w:lvl>
    <w:lvl w:ilvl="8" w:tplc="041D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36" w15:restartNumberingAfterBreak="0">
    <w:nsid w:val="7CB91EC1"/>
    <w:multiLevelType w:val="hybridMultilevel"/>
    <w:tmpl w:val="AC5CE57E"/>
    <w:lvl w:ilvl="0" w:tplc="684A38C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color w:val="FFFFFF" w:themeColor="light1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3"/>
  </w:num>
  <w:num w:numId="3">
    <w:abstractNumId w:val="0"/>
  </w:num>
  <w:num w:numId="4">
    <w:abstractNumId w:val="15"/>
  </w:num>
  <w:num w:numId="5">
    <w:abstractNumId w:val="2"/>
  </w:num>
  <w:num w:numId="6">
    <w:abstractNumId w:val="33"/>
  </w:num>
  <w:num w:numId="7">
    <w:abstractNumId w:val="28"/>
  </w:num>
  <w:num w:numId="8">
    <w:abstractNumId w:val="5"/>
  </w:num>
  <w:num w:numId="9">
    <w:abstractNumId w:val="17"/>
  </w:num>
  <w:num w:numId="10">
    <w:abstractNumId w:val="24"/>
  </w:num>
  <w:num w:numId="11">
    <w:abstractNumId w:val="13"/>
  </w:num>
  <w:num w:numId="12">
    <w:abstractNumId w:val="10"/>
  </w:num>
  <w:num w:numId="13">
    <w:abstractNumId w:val="4"/>
  </w:num>
  <w:num w:numId="14">
    <w:abstractNumId w:val="16"/>
  </w:num>
  <w:num w:numId="15">
    <w:abstractNumId w:val="6"/>
  </w:num>
  <w:num w:numId="16">
    <w:abstractNumId w:val="22"/>
  </w:num>
  <w:num w:numId="17">
    <w:abstractNumId w:val="27"/>
  </w:num>
  <w:num w:numId="18">
    <w:abstractNumId w:val="20"/>
  </w:num>
  <w:num w:numId="19">
    <w:abstractNumId w:val="30"/>
  </w:num>
  <w:num w:numId="20">
    <w:abstractNumId w:val="11"/>
  </w:num>
  <w:num w:numId="21">
    <w:abstractNumId w:val="31"/>
  </w:num>
  <w:num w:numId="22">
    <w:abstractNumId w:val="34"/>
  </w:num>
  <w:num w:numId="23">
    <w:abstractNumId w:val="1"/>
  </w:num>
  <w:num w:numId="24">
    <w:abstractNumId w:val="14"/>
  </w:num>
  <w:num w:numId="25">
    <w:abstractNumId w:val="36"/>
  </w:num>
  <w:num w:numId="26">
    <w:abstractNumId w:val="25"/>
  </w:num>
  <w:num w:numId="27">
    <w:abstractNumId w:val="32"/>
  </w:num>
  <w:num w:numId="28">
    <w:abstractNumId w:val="18"/>
  </w:num>
  <w:num w:numId="29">
    <w:abstractNumId w:val="12"/>
  </w:num>
  <w:num w:numId="30">
    <w:abstractNumId w:val="9"/>
  </w:num>
  <w:num w:numId="31">
    <w:abstractNumId w:val="26"/>
  </w:num>
  <w:num w:numId="32">
    <w:abstractNumId w:val="19"/>
  </w:num>
  <w:num w:numId="33">
    <w:abstractNumId w:val="3"/>
  </w:num>
  <w:num w:numId="34">
    <w:abstractNumId w:val="21"/>
  </w:num>
  <w:num w:numId="35">
    <w:abstractNumId w:val="7"/>
  </w:num>
  <w:num w:numId="36">
    <w:abstractNumId w:val="35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5D9"/>
    <w:rsid w:val="00011132"/>
    <w:rsid w:val="0001156B"/>
    <w:rsid w:val="000226E5"/>
    <w:rsid w:val="00035317"/>
    <w:rsid w:val="00037261"/>
    <w:rsid w:val="00053315"/>
    <w:rsid w:val="00090D71"/>
    <w:rsid w:val="000964A2"/>
    <w:rsid w:val="000B66B8"/>
    <w:rsid w:val="000B7A20"/>
    <w:rsid w:val="000E5A39"/>
    <w:rsid w:val="000F53B2"/>
    <w:rsid w:val="00110B80"/>
    <w:rsid w:val="001163BA"/>
    <w:rsid w:val="00124975"/>
    <w:rsid w:val="001255F8"/>
    <w:rsid w:val="00187451"/>
    <w:rsid w:val="001904F3"/>
    <w:rsid w:val="00195D39"/>
    <w:rsid w:val="001B5CA6"/>
    <w:rsid w:val="001E530E"/>
    <w:rsid w:val="001F298E"/>
    <w:rsid w:val="0022444B"/>
    <w:rsid w:val="002505A3"/>
    <w:rsid w:val="002538FA"/>
    <w:rsid w:val="0026206D"/>
    <w:rsid w:val="00266EBA"/>
    <w:rsid w:val="00274FF1"/>
    <w:rsid w:val="00280CAC"/>
    <w:rsid w:val="002B678B"/>
    <w:rsid w:val="002B7F8F"/>
    <w:rsid w:val="002C5A58"/>
    <w:rsid w:val="002C7048"/>
    <w:rsid w:val="002D7C40"/>
    <w:rsid w:val="002E6972"/>
    <w:rsid w:val="003015A8"/>
    <w:rsid w:val="00306F34"/>
    <w:rsid w:val="00322FB6"/>
    <w:rsid w:val="00323E76"/>
    <w:rsid w:val="00334D83"/>
    <w:rsid w:val="00335BB3"/>
    <w:rsid w:val="003446EC"/>
    <w:rsid w:val="00350704"/>
    <w:rsid w:val="0036144C"/>
    <w:rsid w:val="00381AD9"/>
    <w:rsid w:val="00383C45"/>
    <w:rsid w:val="00386E75"/>
    <w:rsid w:val="00390DE0"/>
    <w:rsid w:val="003A39E3"/>
    <w:rsid w:val="003D25DB"/>
    <w:rsid w:val="003E62E9"/>
    <w:rsid w:val="003F7BB3"/>
    <w:rsid w:val="004025D9"/>
    <w:rsid w:val="00404934"/>
    <w:rsid w:val="00410D25"/>
    <w:rsid w:val="00417DC4"/>
    <w:rsid w:val="00432674"/>
    <w:rsid w:val="0043684D"/>
    <w:rsid w:val="004764D0"/>
    <w:rsid w:val="0049291B"/>
    <w:rsid w:val="004C4A4A"/>
    <w:rsid w:val="00504DE9"/>
    <w:rsid w:val="0052127D"/>
    <w:rsid w:val="00521DEC"/>
    <w:rsid w:val="00530648"/>
    <w:rsid w:val="00533656"/>
    <w:rsid w:val="00554743"/>
    <w:rsid w:val="0056270E"/>
    <w:rsid w:val="00564265"/>
    <w:rsid w:val="005764BD"/>
    <w:rsid w:val="0059796B"/>
    <w:rsid w:val="005D6780"/>
    <w:rsid w:val="005E4A4A"/>
    <w:rsid w:val="0060610D"/>
    <w:rsid w:val="0061539B"/>
    <w:rsid w:val="006315D5"/>
    <w:rsid w:val="00635880"/>
    <w:rsid w:val="00645E89"/>
    <w:rsid w:val="00685615"/>
    <w:rsid w:val="00691052"/>
    <w:rsid w:val="006F4337"/>
    <w:rsid w:val="00701E76"/>
    <w:rsid w:val="0072774D"/>
    <w:rsid w:val="007465D3"/>
    <w:rsid w:val="00750154"/>
    <w:rsid w:val="0075130D"/>
    <w:rsid w:val="00765528"/>
    <w:rsid w:val="007818F3"/>
    <w:rsid w:val="007836FE"/>
    <w:rsid w:val="007A795E"/>
    <w:rsid w:val="007B3F67"/>
    <w:rsid w:val="007D6E0A"/>
    <w:rsid w:val="007E5D91"/>
    <w:rsid w:val="007F01DA"/>
    <w:rsid w:val="007F7277"/>
    <w:rsid w:val="007F78F3"/>
    <w:rsid w:val="00802801"/>
    <w:rsid w:val="00804018"/>
    <w:rsid w:val="00811D50"/>
    <w:rsid w:val="008231F0"/>
    <w:rsid w:val="00866312"/>
    <w:rsid w:val="008C2227"/>
    <w:rsid w:val="008E1C14"/>
    <w:rsid w:val="008E37DF"/>
    <w:rsid w:val="00902665"/>
    <w:rsid w:val="00936270"/>
    <w:rsid w:val="00971091"/>
    <w:rsid w:val="00996E4D"/>
    <w:rsid w:val="009B4F70"/>
    <w:rsid w:val="009C5FA8"/>
    <w:rsid w:val="009D3F37"/>
    <w:rsid w:val="009E2090"/>
    <w:rsid w:val="00A0099E"/>
    <w:rsid w:val="00A12448"/>
    <w:rsid w:val="00A342CE"/>
    <w:rsid w:val="00A4507B"/>
    <w:rsid w:val="00A50CBB"/>
    <w:rsid w:val="00A5152E"/>
    <w:rsid w:val="00A91144"/>
    <w:rsid w:val="00A97969"/>
    <w:rsid w:val="00AA098A"/>
    <w:rsid w:val="00AA0D02"/>
    <w:rsid w:val="00AA77A4"/>
    <w:rsid w:val="00AD06BD"/>
    <w:rsid w:val="00AF16B4"/>
    <w:rsid w:val="00AF5088"/>
    <w:rsid w:val="00B01223"/>
    <w:rsid w:val="00B070B4"/>
    <w:rsid w:val="00B50F98"/>
    <w:rsid w:val="00B67D01"/>
    <w:rsid w:val="00B75928"/>
    <w:rsid w:val="00B834EC"/>
    <w:rsid w:val="00BD7589"/>
    <w:rsid w:val="00C105D7"/>
    <w:rsid w:val="00C413CF"/>
    <w:rsid w:val="00C46A7C"/>
    <w:rsid w:val="00C62295"/>
    <w:rsid w:val="00C8006C"/>
    <w:rsid w:val="00C80EB1"/>
    <w:rsid w:val="00C8662E"/>
    <w:rsid w:val="00CD2E99"/>
    <w:rsid w:val="00CE16DD"/>
    <w:rsid w:val="00CF2DD1"/>
    <w:rsid w:val="00D00557"/>
    <w:rsid w:val="00D04F54"/>
    <w:rsid w:val="00D20A61"/>
    <w:rsid w:val="00D750E1"/>
    <w:rsid w:val="00D8163D"/>
    <w:rsid w:val="00DE30B7"/>
    <w:rsid w:val="00DF1191"/>
    <w:rsid w:val="00E04432"/>
    <w:rsid w:val="00E1400E"/>
    <w:rsid w:val="00E15C18"/>
    <w:rsid w:val="00E50AFA"/>
    <w:rsid w:val="00E52D80"/>
    <w:rsid w:val="00E542CE"/>
    <w:rsid w:val="00E634FE"/>
    <w:rsid w:val="00E86A0E"/>
    <w:rsid w:val="00E93C72"/>
    <w:rsid w:val="00E97994"/>
    <w:rsid w:val="00EB4D56"/>
    <w:rsid w:val="00EE784E"/>
    <w:rsid w:val="00EF20C8"/>
    <w:rsid w:val="00F25FEF"/>
    <w:rsid w:val="00F56AD1"/>
    <w:rsid w:val="00F57FFB"/>
    <w:rsid w:val="00F8396C"/>
    <w:rsid w:val="00F863DC"/>
    <w:rsid w:val="00FA3B47"/>
    <w:rsid w:val="00FB0FA9"/>
    <w:rsid w:val="00FD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76B63"/>
  <w15:docId w15:val="{4EB522F9-DAD8-46F3-B0B0-CCF2C75D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5D9"/>
    <w:pPr>
      <w:spacing w:after="0" w:line="240" w:lineRule="auto"/>
    </w:pPr>
    <w:rPr>
      <w:rFonts w:ascii="Futura Std Medium" w:eastAsia="Times New Roman" w:hAnsi="Futura Std Medium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E209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9E2090"/>
  </w:style>
  <w:style w:type="paragraph" w:styleId="Sidfot">
    <w:name w:val="footer"/>
    <w:basedOn w:val="Normal"/>
    <w:link w:val="SidfotChar"/>
    <w:uiPriority w:val="99"/>
    <w:unhideWhenUsed/>
    <w:rsid w:val="009E209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9E2090"/>
  </w:style>
  <w:style w:type="paragraph" w:styleId="Liststycke">
    <w:name w:val="List Paragraph"/>
    <w:basedOn w:val="Normal"/>
    <w:uiPriority w:val="34"/>
    <w:qFormat/>
    <w:rsid w:val="00AD06BD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F16B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F16B4"/>
    <w:rPr>
      <w:rFonts w:ascii="Tahoma" w:eastAsia="Times New Roman" w:hAnsi="Tahoma" w:cs="Tahoma"/>
      <w:sz w:val="16"/>
      <w:szCs w:val="16"/>
      <w:lang w:eastAsia="sv-SE"/>
    </w:rPr>
  </w:style>
  <w:style w:type="paragraph" w:styleId="Normalwebb">
    <w:name w:val="Normal (Web)"/>
    <w:basedOn w:val="Normal"/>
    <w:uiPriority w:val="99"/>
    <w:unhideWhenUsed/>
    <w:rsid w:val="00AA098A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table" w:styleId="Tabellrutnt">
    <w:name w:val="Table Grid"/>
    <w:basedOn w:val="Normaltabell"/>
    <w:uiPriority w:val="59"/>
    <w:rsid w:val="00334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fl40816\Desktop\M&#229;ldokumen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81095760FF9A48B6C29E20A178D1A1" ma:contentTypeVersion="11" ma:contentTypeDescription="Skapa ett nytt dokument." ma:contentTypeScope="" ma:versionID="25461d714e5b0c5e553f930e4b86fba1">
  <xsd:schema xmlns:xsd="http://www.w3.org/2001/XMLSchema" xmlns:xs="http://www.w3.org/2001/XMLSchema" xmlns:p="http://schemas.microsoft.com/office/2006/metadata/properties" xmlns:ns3="a3b762ad-c262-40b1-a28e-04a69029a01d" xmlns:ns4="be32e1ad-9211-4a7a-adca-707b4e36658c" targetNamespace="http://schemas.microsoft.com/office/2006/metadata/properties" ma:root="true" ma:fieldsID="b1de2ccb11947ea12a78c036deb7bdf8" ns3:_="" ns4:_="">
    <xsd:import namespace="a3b762ad-c262-40b1-a28e-04a69029a01d"/>
    <xsd:import namespace="be32e1ad-9211-4a7a-adca-707b4e36658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762ad-c262-40b1-a28e-04a69029a0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2e1ad-9211-4a7a-adca-707b4e3665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E91FA4-1D7C-495A-A02B-5FAD91126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762ad-c262-40b1-a28e-04a69029a01d"/>
    <ds:schemaRef ds:uri="be32e1ad-9211-4a7a-adca-707b4e3665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79F54C-D7E2-4C48-892B-FE0FBB694A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412B3F-526E-4851-AB7D-9CC4F4A02D3B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be32e1ad-9211-4a7a-adca-707b4e36658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a3b762ad-c262-40b1-a28e-04a69029a01d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Måldokument</Template>
  <TotalTime>176</TotalTime>
  <Pages>6</Pages>
  <Words>150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Svedala kommun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Florén</dc:creator>
  <cp:lastModifiedBy>Michael Rystad</cp:lastModifiedBy>
  <cp:revision>4</cp:revision>
  <cp:lastPrinted>2019-06-11T13:03:00Z</cp:lastPrinted>
  <dcterms:created xsi:type="dcterms:W3CDTF">2020-01-30T14:15:00Z</dcterms:created>
  <dcterms:modified xsi:type="dcterms:W3CDTF">2020-01-30T14:52:00Z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0x0101003381095760FF9A48B6C29E20A178D1A1</vt:lpwstr>
  </property>
</Properties>
</file>